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B4724" w14:textId="77777777" w:rsidR="00825F7F" w:rsidRDefault="00D7374C" w:rsidP="00D7374C">
      <w:pPr>
        <w:jc w:val="center"/>
      </w:pPr>
      <w:r>
        <w:rPr>
          <w:noProof/>
          <w:lang w:eastAsia="en-GB"/>
        </w:rPr>
        <w:drawing>
          <wp:inline distT="0" distB="0" distL="0" distR="0" wp14:anchorId="6CF1C3B9" wp14:editId="5C53F7CA">
            <wp:extent cx="1551275" cy="723331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513" t="15455" r="37324" b="6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75" cy="7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058" w:type="dxa"/>
        <w:tblInd w:w="-885" w:type="dxa"/>
        <w:tblLook w:val="04A0" w:firstRow="1" w:lastRow="0" w:firstColumn="1" w:lastColumn="0" w:noHBand="0" w:noVBand="1"/>
      </w:tblPr>
      <w:tblGrid>
        <w:gridCol w:w="5170"/>
        <w:gridCol w:w="5888"/>
      </w:tblGrid>
      <w:tr w:rsidR="00C43943" w:rsidRPr="00611128" w14:paraId="57FD7B0D" w14:textId="77777777" w:rsidTr="00611128">
        <w:trPr>
          <w:trHeight w:val="1592"/>
        </w:trPr>
        <w:tc>
          <w:tcPr>
            <w:tcW w:w="5170" w:type="dxa"/>
          </w:tcPr>
          <w:p w14:paraId="5E952C04" w14:textId="3AD7239D" w:rsidR="00611128" w:rsidRPr="00611128" w:rsidRDefault="00611128" w:rsidP="00611128">
            <w:pPr>
              <w:pStyle w:val="ListParagraph"/>
              <w:numPr>
                <w:ilvl w:val="0"/>
                <w:numId w:val="2"/>
              </w:numPr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r w:rsidRPr="00611128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039D9225" wp14:editId="22E5F47C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48260</wp:posOffset>
                  </wp:positionV>
                  <wp:extent cx="698500" cy="584835"/>
                  <wp:effectExtent l="19050" t="0" r="6350" b="0"/>
                  <wp:wrapTight wrapText="bothSides">
                    <wp:wrapPolygon edited="0">
                      <wp:start x="-589" y="0"/>
                      <wp:lineTo x="-589" y="21107"/>
                      <wp:lineTo x="21796" y="21107"/>
                      <wp:lineTo x="21796" y="0"/>
                      <wp:lineTo x="-589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351" t="15235" r="28786" b="2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Adresa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de internet- </w:t>
            </w:r>
            <w:hyperlink r:id="rId9" w:tgtFrame="_blank" w:history="1">
              <w:r w:rsidRPr="00611128">
                <w:rPr>
                  <w:rFonts w:eastAsia="Times New Roman" w:cstheme="minorHAnsi"/>
                  <w:color w:val="0000FF"/>
                  <w:sz w:val="20"/>
                  <w:szCs w:val="20"/>
                  <w:u w:val="single"/>
                  <w:bdr w:val="none" w:sz="0" w:space="0" w:color="auto" w:frame="1"/>
                  <w:lang w:val="en-US"/>
                </w:rPr>
                <w:t>web.seesaw.me</w:t>
              </w:r>
            </w:hyperlink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 </w:t>
            </w: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sau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Google Seesaw</w:t>
            </w:r>
          </w:p>
          <w:p w14:paraId="47E43F55" w14:textId="1946C879" w:rsidR="00C43943" w:rsidRPr="00611128" w:rsidRDefault="00C43943">
            <w:pPr>
              <w:rPr>
                <w:sz w:val="20"/>
                <w:szCs w:val="20"/>
              </w:rPr>
            </w:pPr>
          </w:p>
        </w:tc>
        <w:tc>
          <w:tcPr>
            <w:tcW w:w="5888" w:type="dxa"/>
          </w:tcPr>
          <w:p w14:paraId="23FFDC0B" w14:textId="7BE3CB1C" w:rsidR="00611128" w:rsidRPr="00611128" w:rsidRDefault="00611128" w:rsidP="00611128">
            <w:pPr>
              <w:pStyle w:val="ListParagraph"/>
              <w:numPr>
                <w:ilvl w:val="0"/>
                <w:numId w:val="2"/>
              </w:numPr>
              <w:shd w:val="clear" w:color="auto" w:fill="FFFFFF"/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Autentificați-va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folosind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codul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de </w:t>
            </w: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scanare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Qr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sau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logarea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scrisă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care v-a </w:t>
            </w: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fost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furnizata</w:t>
            </w:r>
            <w:proofErr w:type="spellEnd"/>
            <w:r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. </w:t>
            </w:r>
          </w:p>
          <w:p w14:paraId="1A5E68C9" w14:textId="6CF3DC04" w:rsidR="00C43943" w:rsidRPr="00611128" w:rsidRDefault="00611128" w:rsidP="00C43943">
            <w:pPr>
              <w:rPr>
                <w:sz w:val="20"/>
                <w:szCs w:val="20"/>
              </w:rPr>
            </w:pPr>
            <w:r w:rsidRPr="00611128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3D0AEDA0" wp14:editId="30A20E35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88900</wp:posOffset>
                  </wp:positionV>
                  <wp:extent cx="1772920" cy="526415"/>
                  <wp:effectExtent l="19050" t="0" r="0" b="0"/>
                  <wp:wrapTight wrapText="bothSides">
                    <wp:wrapPolygon edited="0">
                      <wp:start x="-232" y="0"/>
                      <wp:lineTo x="-232" y="21105"/>
                      <wp:lineTo x="21585" y="21105"/>
                      <wp:lineTo x="21585" y="0"/>
                      <wp:lineTo x="-232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411" t="7895" r="20894" b="5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E6B6BF" w14:textId="77777777" w:rsidR="00C43943" w:rsidRPr="00611128" w:rsidRDefault="00C43943">
            <w:pPr>
              <w:rPr>
                <w:sz w:val="20"/>
                <w:szCs w:val="20"/>
              </w:rPr>
            </w:pPr>
          </w:p>
        </w:tc>
      </w:tr>
      <w:tr w:rsidR="00C43943" w:rsidRPr="00611128" w14:paraId="3B6948E1" w14:textId="77777777" w:rsidTr="00611128">
        <w:trPr>
          <w:trHeight w:val="2679"/>
        </w:trPr>
        <w:tc>
          <w:tcPr>
            <w:tcW w:w="5170" w:type="dxa"/>
          </w:tcPr>
          <w:p w14:paraId="23709487" w14:textId="6FAE238D" w:rsidR="00C43943" w:rsidRPr="00611128" w:rsidRDefault="007405FC" w:rsidP="00C43943">
            <w:pPr>
              <w:rPr>
                <w:sz w:val="20"/>
                <w:szCs w:val="20"/>
              </w:rPr>
            </w:pPr>
            <w:r w:rsidRPr="00611128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EE20361" wp14:editId="5B61B3F0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436245</wp:posOffset>
                  </wp:positionV>
                  <wp:extent cx="2306955" cy="1133475"/>
                  <wp:effectExtent l="19050" t="0" r="0" b="0"/>
                  <wp:wrapTight wrapText="bothSides">
                    <wp:wrapPolygon edited="0">
                      <wp:start x="-178" y="0"/>
                      <wp:lineTo x="-178" y="21418"/>
                      <wp:lineTo x="21582" y="21418"/>
                      <wp:lineTo x="21582" y="0"/>
                      <wp:lineTo x="-178" y="0"/>
                    </wp:wrapPolygon>
                  </wp:wrapTight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8939"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elvetica Neue" w:hAnsi="Helvetica Neue"/>
                <w:b/>
                <w:bCs/>
                <w:color w:val="201F1E"/>
                <w:sz w:val="17"/>
                <w:szCs w:val="17"/>
                <w:shd w:val="clear" w:color="auto" w:fill="FFFFFF"/>
              </w:rPr>
              <w:t xml:space="preserve">3.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Veți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accesa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jurnalul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copilului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dumneavoastră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Aici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puteți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vedea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munca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lor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. (Ce au de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facut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si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ce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au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facut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deja</w:t>
            </w:r>
            <w:proofErr w:type="spellEnd"/>
            <w:r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).</w:t>
            </w:r>
            <w:r>
              <w:rPr>
                <w:rFonts w:ascii="Helvetica Neue" w:hAnsi="Helvetica Neue"/>
                <w:b/>
                <w:bCs/>
                <w:color w:val="201F1E"/>
                <w:sz w:val="17"/>
                <w:szCs w:val="17"/>
                <w:shd w:val="clear" w:color="auto" w:fill="FFFFFF"/>
              </w:rPr>
              <w:t> </w:t>
            </w:r>
          </w:p>
        </w:tc>
        <w:tc>
          <w:tcPr>
            <w:tcW w:w="5888" w:type="dxa"/>
          </w:tcPr>
          <w:p w14:paraId="30FEB37E" w14:textId="1D6FCEAA" w:rsidR="00C43943" w:rsidRPr="00611128" w:rsidRDefault="00047362">
            <w:pPr>
              <w:rPr>
                <w:sz w:val="20"/>
                <w:szCs w:val="20"/>
              </w:rPr>
            </w:pPr>
            <w:r w:rsidRPr="007405FC"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EA483D" wp14:editId="49022DA1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224155</wp:posOffset>
                      </wp:positionV>
                      <wp:extent cx="394970" cy="182880"/>
                      <wp:effectExtent l="41275" t="13335" r="11430" b="60960"/>
                      <wp:wrapNone/>
                      <wp:docPr id="3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497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3803752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64.75pt;margin-top:17.65pt;width:31.1pt;height:14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">
                      <v:stroke endarrow="block"/>
                    </v:shape>
                  </w:pict>
                </mc:Fallback>
              </mc:AlternateContent>
            </w:r>
            <w:r w:rsidR="00C02242" w:rsidRPr="007405FC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42E23523" wp14:editId="7B1D459F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377190</wp:posOffset>
                  </wp:positionV>
                  <wp:extent cx="2236470" cy="1075055"/>
                  <wp:effectExtent l="19050" t="0" r="0" b="0"/>
                  <wp:wrapTight wrapText="bothSides">
                    <wp:wrapPolygon edited="0">
                      <wp:start x="-184" y="0"/>
                      <wp:lineTo x="-184" y="21051"/>
                      <wp:lineTo x="21526" y="21051"/>
                      <wp:lineTo x="21526" y="0"/>
                      <wp:lineTo x="-184" y="0"/>
                    </wp:wrapPolygon>
                  </wp:wrapTight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8939" b="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05FC" w:rsidRPr="007405FC">
              <w:rPr>
                <w:rFonts w:ascii="Helvetica Neue" w:hAnsi="Helvetica Neue"/>
                <w:color w:val="201F1E"/>
                <w:sz w:val="17"/>
                <w:szCs w:val="17"/>
                <w:shd w:val="clear" w:color="auto" w:fill="FFFFFF"/>
              </w:rPr>
              <w:t>4</w:t>
            </w:r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. Ca </w:t>
            </w:r>
            <w:proofErr w:type="spellStart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sa</w:t>
            </w:r>
            <w:proofErr w:type="spellEnd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trimiteti</w:t>
            </w:r>
            <w:proofErr w:type="spellEnd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lucrarea</w:t>
            </w:r>
            <w:proofErr w:type="spellEnd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la care </w:t>
            </w:r>
            <w:proofErr w:type="spellStart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ati</w:t>
            </w:r>
            <w:proofErr w:type="spellEnd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facut</w:t>
            </w:r>
            <w:proofErr w:type="spellEnd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poze</w:t>
            </w:r>
            <w:proofErr w:type="spellEnd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/ </w:t>
            </w:r>
            <w:proofErr w:type="spellStart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înregistrată</w:t>
            </w:r>
            <w:proofErr w:type="spellEnd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apăsați</w:t>
            </w:r>
            <w:proofErr w:type="spellEnd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pe</w:t>
            </w:r>
            <w:proofErr w:type="spellEnd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semnul</w:t>
            </w:r>
            <w:proofErr w:type="spellEnd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 xml:space="preserve"> ‘plus + </w:t>
            </w:r>
            <w:proofErr w:type="spellStart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verde</w:t>
            </w:r>
            <w:proofErr w:type="spellEnd"/>
            <w:r w:rsidR="007405FC" w:rsidRPr="007405FC">
              <w:rPr>
                <w:rFonts w:cstheme="minorHAnsi"/>
                <w:color w:val="201F1E"/>
                <w:sz w:val="20"/>
                <w:szCs w:val="20"/>
                <w:shd w:val="clear" w:color="auto" w:fill="FFFFFF"/>
              </w:rPr>
              <w:t>’</w:t>
            </w:r>
          </w:p>
          <w:p w14:paraId="3638C84F" w14:textId="77777777" w:rsidR="00C02242" w:rsidRPr="00611128" w:rsidRDefault="00C02242">
            <w:pPr>
              <w:rPr>
                <w:sz w:val="20"/>
                <w:szCs w:val="20"/>
              </w:rPr>
            </w:pPr>
          </w:p>
        </w:tc>
      </w:tr>
      <w:tr w:rsidR="00C43943" w:rsidRPr="00611128" w14:paraId="7B145754" w14:textId="77777777" w:rsidTr="00C02242">
        <w:trPr>
          <w:trHeight w:val="1530"/>
        </w:trPr>
        <w:tc>
          <w:tcPr>
            <w:tcW w:w="5170" w:type="dxa"/>
          </w:tcPr>
          <w:p w14:paraId="7DCEC907" w14:textId="5CB23B4E" w:rsidR="00611128" w:rsidRPr="00611128" w:rsidRDefault="00047362" w:rsidP="00611128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04D0A9" wp14:editId="50E7E2F2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1141730</wp:posOffset>
                      </wp:positionV>
                      <wp:extent cx="373380" cy="116840"/>
                      <wp:effectExtent l="10160" t="9525" r="35560" b="54610"/>
                      <wp:wrapNone/>
                      <wp:docPr id="3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3380" cy="11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6167F0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46.55pt;margin-top:89.9pt;width:29.4pt;height: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C5AC73" wp14:editId="6C8C9273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704215</wp:posOffset>
                      </wp:positionV>
                      <wp:extent cx="373380" cy="116840"/>
                      <wp:effectExtent l="10160" t="10160" r="35560" b="53975"/>
                      <wp:wrapNone/>
                      <wp:docPr id="2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3380" cy="11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6609FCF" id="AutoShape 3" o:spid="_x0000_s1026" type="#_x0000_t32" style="position:absolute;margin-left:46.55pt;margin-top:55.45pt;width:29.4pt;height: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Ca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faceți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o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poza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a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lucrării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selectati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“Photos”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sau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puteți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încarca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de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dispozitivul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dumneavoastră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daca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deja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ati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facut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poza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selectând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opțiunea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“Upload”. </w:t>
            </w:r>
          </w:p>
          <w:p w14:paraId="511DB2D5" w14:textId="3C99FBCC" w:rsidR="00C02242" w:rsidRPr="00611128" w:rsidRDefault="00611128">
            <w:pPr>
              <w:rPr>
                <w:sz w:val="20"/>
                <w:szCs w:val="20"/>
              </w:rPr>
            </w:pPr>
            <w:r w:rsidRPr="00611128"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6759570" wp14:editId="73C25CF6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81280</wp:posOffset>
                  </wp:positionV>
                  <wp:extent cx="1977390" cy="956945"/>
                  <wp:effectExtent l="19050" t="0" r="3810" b="0"/>
                  <wp:wrapTight wrapText="bothSides">
                    <wp:wrapPolygon edited="0">
                      <wp:start x="-208" y="0"/>
                      <wp:lineTo x="-208" y="21070"/>
                      <wp:lineTo x="21642" y="21070"/>
                      <wp:lineTo x="21642" y="0"/>
                      <wp:lineTo x="-208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8974" b="4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2242" w:rsidRPr="00611128">
              <w:rPr>
                <w:sz w:val="20"/>
                <w:szCs w:val="20"/>
              </w:rPr>
              <w:t>.</w:t>
            </w:r>
          </w:p>
          <w:p w14:paraId="7B628013" w14:textId="77777777" w:rsidR="00C02242" w:rsidRPr="00611128" w:rsidRDefault="00C02242">
            <w:pPr>
              <w:rPr>
                <w:sz w:val="20"/>
                <w:szCs w:val="20"/>
              </w:rPr>
            </w:pPr>
          </w:p>
          <w:p w14:paraId="0CD84BEC" w14:textId="77777777" w:rsidR="00C02242" w:rsidRPr="00611128" w:rsidRDefault="00C02242">
            <w:pPr>
              <w:rPr>
                <w:sz w:val="20"/>
                <w:szCs w:val="20"/>
              </w:rPr>
            </w:pPr>
          </w:p>
          <w:p w14:paraId="60E54951" w14:textId="77777777" w:rsidR="00C43943" w:rsidRPr="00611128" w:rsidRDefault="00C43943">
            <w:pPr>
              <w:rPr>
                <w:sz w:val="20"/>
                <w:szCs w:val="20"/>
              </w:rPr>
            </w:pPr>
          </w:p>
        </w:tc>
        <w:tc>
          <w:tcPr>
            <w:tcW w:w="5888" w:type="dxa"/>
          </w:tcPr>
          <w:p w14:paraId="3F603894" w14:textId="77777777" w:rsidR="00611128" w:rsidRPr="00611128" w:rsidRDefault="00047362" w:rsidP="00611128">
            <w:pPr>
              <w:pStyle w:val="ListParagraph"/>
              <w:shd w:val="clear" w:color="auto" w:fill="FFFFFF"/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r w:rsidRPr="00611128"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8EA05B" wp14:editId="56759FD4">
                      <wp:simplePos x="0" y="0"/>
                      <wp:positionH relativeFrom="column">
                        <wp:posOffset>2378075</wp:posOffset>
                      </wp:positionH>
                      <wp:positionV relativeFrom="paragraph">
                        <wp:posOffset>207010</wp:posOffset>
                      </wp:positionV>
                      <wp:extent cx="248285" cy="394970"/>
                      <wp:effectExtent l="50800" t="8255" r="5715" b="44450"/>
                      <wp:wrapNone/>
                      <wp:docPr id="27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8285" cy="394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DC99F35" id="AutoShape 5" o:spid="_x0000_s1026" type="#_x0000_t32" style="position:absolute;margin-left:187.25pt;margin-top:16.3pt;width:19.55pt;height:3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">
                      <v:stroke endarrow="block"/>
                    </v:shape>
                  </w:pict>
                </mc:Fallback>
              </mc:AlternateContent>
            </w:r>
            <w:r w:rsidR="00680FAB" w:rsidRPr="00611128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5AA7E07" wp14:editId="08B1AA83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316230</wp:posOffset>
                  </wp:positionV>
                  <wp:extent cx="1954530" cy="929005"/>
                  <wp:effectExtent l="19050" t="0" r="7620" b="0"/>
                  <wp:wrapTight wrapText="bothSides">
                    <wp:wrapPolygon edited="0">
                      <wp:start x="-211" y="0"/>
                      <wp:lineTo x="-211" y="21260"/>
                      <wp:lineTo x="21684" y="21260"/>
                      <wp:lineTo x="21684" y="0"/>
                      <wp:lineTo x="-211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867" b="6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92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2242" w:rsidRPr="00611128">
              <w:rPr>
                <w:sz w:val="20"/>
                <w:szCs w:val="20"/>
              </w:rPr>
              <w:t xml:space="preserve">6.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Pentru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a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accesa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activitățile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date de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învățător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apăsați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“Activities”. </w:t>
            </w:r>
          </w:p>
          <w:p w14:paraId="573A8530" w14:textId="6967496C" w:rsidR="00C43943" w:rsidRPr="00611128" w:rsidRDefault="00C43943" w:rsidP="00680FAB">
            <w:pPr>
              <w:rPr>
                <w:sz w:val="20"/>
                <w:szCs w:val="20"/>
              </w:rPr>
            </w:pPr>
          </w:p>
        </w:tc>
      </w:tr>
      <w:tr w:rsidR="00C43943" w:rsidRPr="00611128" w14:paraId="6BFCAF4E" w14:textId="77777777" w:rsidTr="00611128">
        <w:trPr>
          <w:trHeight w:val="2939"/>
        </w:trPr>
        <w:tc>
          <w:tcPr>
            <w:tcW w:w="5170" w:type="dxa"/>
          </w:tcPr>
          <w:p w14:paraId="7C61EF31" w14:textId="77777777" w:rsidR="00611128" w:rsidRPr="00611128" w:rsidRDefault="00047362" w:rsidP="00611128">
            <w:pPr>
              <w:shd w:val="clear" w:color="auto" w:fill="FFFFFF"/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E72082" wp14:editId="77A80649">
                      <wp:simplePos x="0" y="0"/>
                      <wp:positionH relativeFrom="column">
                        <wp:posOffset>2376170</wp:posOffset>
                      </wp:positionH>
                      <wp:positionV relativeFrom="paragraph">
                        <wp:posOffset>1208405</wp:posOffset>
                      </wp:positionV>
                      <wp:extent cx="526415" cy="0"/>
                      <wp:effectExtent l="23495" t="54610" r="12065" b="59690"/>
                      <wp:wrapNone/>
                      <wp:docPr id="2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6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7761D1AC" id="AutoShape 10" o:spid="_x0000_s1026" type="#_x0000_t32" style="position:absolute;margin-left:187.1pt;margin-top:95.15pt;width:41.4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D6E88E" wp14:editId="30AB5DA9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513080</wp:posOffset>
                      </wp:positionV>
                      <wp:extent cx="635" cy="372745"/>
                      <wp:effectExtent l="54610" t="6985" r="59055" b="20320"/>
                      <wp:wrapNone/>
                      <wp:docPr id="2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72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6EE9503A" id="AutoShape 7" o:spid="_x0000_s1026" type="#_x0000_t32" style="position:absolute;margin-left:84.55pt;margin-top:40.4pt;width:.05pt;height:2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">
                      <v:stroke endarrow="block"/>
                    </v:shape>
                  </w:pict>
                </mc:Fallback>
              </mc:AlternateContent>
            </w:r>
            <w:r w:rsidR="00680FAB" w:rsidRPr="00611128"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AA45472" wp14:editId="7D48707A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652145</wp:posOffset>
                  </wp:positionV>
                  <wp:extent cx="2255520" cy="1097280"/>
                  <wp:effectExtent l="19050" t="0" r="0" b="0"/>
                  <wp:wrapTight wrapText="bothSides">
                    <wp:wrapPolygon edited="0">
                      <wp:start x="-182" y="0"/>
                      <wp:lineTo x="-182" y="21375"/>
                      <wp:lineTo x="21527" y="21375"/>
                      <wp:lineTo x="21527" y="0"/>
                      <wp:lineTo x="-182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751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254" w:rsidRPr="00611128">
              <w:rPr>
                <w:sz w:val="20"/>
                <w:szCs w:val="20"/>
              </w:rPr>
              <w:t xml:space="preserve">7.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Instrucțiunile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trebui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fie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furnizate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.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Urmați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cu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atenție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pașii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pentru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ca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ei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vor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ghida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prin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lucrarea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trebuie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îndeplinită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. Sa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completați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/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răspundeți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apăsați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“Add Response”. </w:t>
            </w:r>
          </w:p>
          <w:p w14:paraId="56672A00" w14:textId="542220A9" w:rsidR="00C43943" w:rsidRPr="00611128" w:rsidRDefault="00C43943">
            <w:pPr>
              <w:rPr>
                <w:sz w:val="20"/>
                <w:szCs w:val="20"/>
              </w:rPr>
            </w:pPr>
          </w:p>
          <w:p w14:paraId="4EC31ED6" w14:textId="77777777" w:rsidR="00C83254" w:rsidRPr="00611128" w:rsidRDefault="00C83254">
            <w:pPr>
              <w:rPr>
                <w:sz w:val="20"/>
                <w:szCs w:val="20"/>
              </w:rPr>
            </w:pPr>
          </w:p>
        </w:tc>
        <w:tc>
          <w:tcPr>
            <w:tcW w:w="5888" w:type="dxa"/>
          </w:tcPr>
          <w:p w14:paraId="5DC0B409" w14:textId="77777777" w:rsidR="00611128" w:rsidRPr="00611128" w:rsidRDefault="00047362" w:rsidP="00611128">
            <w:pPr>
              <w:shd w:val="clear" w:color="auto" w:fill="FFFFFF"/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F0FFB12" wp14:editId="4C2E71E5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271145</wp:posOffset>
                      </wp:positionV>
                      <wp:extent cx="12700" cy="298450"/>
                      <wp:effectExtent l="41275" t="12700" r="60325" b="22225"/>
                      <wp:wrapNone/>
                      <wp:docPr id="2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" cy="298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97A018" id="AutoShape 20" o:spid="_x0000_s1026" type="#_x0000_t32" style="position:absolute;margin-left:209.75pt;margin-top:21.35pt;width:1pt;height:2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31FBA09" wp14:editId="0DBC1AD0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374015</wp:posOffset>
                      </wp:positionV>
                      <wp:extent cx="161290" cy="95250"/>
                      <wp:effectExtent l="6985" t="10795" r="41275" b="55880"/>
                      <wp:wrapNone/>
                      <wp:docPr id="2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290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087F83F5" id="AutoShape 11" o:spid="_x0000_s1026" type="#_x0000_t32" style="position:absolute;margin-left:49.55pt;margin-top:29.45pt;width:12.7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">
                      <v:stroke endarrow="block"/>
                    </v:shape>
                  </w:pict>
                </mc:Fallback>
              </mc:AlternateContent>
            </w:r>
            <w:r w:rsidR="00680FAB" w:rsidRPr="00611128"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73308C3C" wp14:editId="2880D702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469265</wp:posOffset>
                  </wp:positionV>
                  <wp:extent cx="1772920" cy="1082040"/>
                  <wp:effectExtent l="19050" t="0" r="0" b="0"/>
                  <wp:wrapTight wrapText="bothSides">
                    <wp:wrapPolygon edited="0">
                      <wp:start x="-232" y="0"/>
                      <wp:lineTo x="-232" y="21296"/>
                      <wp:lineTo x="21585" y="21296"/>
                      <wp:lineTo x="21585" y="0"/>
                      <wp:lineTo x="-232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9770" b="7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0FAB" w:rsidRPr="00611128"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71C51FD8" wp14:editId="3263A38C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534670</wp:posOffset>
                  </wp:positionV>
                  <wp:extent cx="1550035" cy="964565"/>
                  <wp:effectExtent l="19050" t="0" r="0" b="0"/>
                  <wp:wrapTight wrapText="bothSides">
                    <wp:wrapPolygon edited="0">
                      <wp:start x="-265" y="0"/>
                      <wp:lineTo x="-265" y="21330"/>
                      <wp:lineTo x="21503" y="21330"/>
                      <wp:lineTo x="21503" y="0"/>
                      <wp:lineTo x="-265" y="0"/>
                    </wp:wrapPolygon>
                  </wp:wrapTight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9150"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96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3254" w:rsidRPr="00611128">
              <w:rPr>
                <w:sz w:val="20"/>
                <w:szCs w:val="20"/>
              </w:rPr>
              <w:t xml:space="preserve">8.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Cand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sunteți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in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lucrare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/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activitate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daca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aveți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nevoie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veți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putea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vizualiza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instrucțiunile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apăsând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“View Instructions”. </w:t>
            </w:r>
          </w:p>
          <w:p w14:paraId="2E82D39B" w14:textId="44C79E3A" w:rsidR="00C43943" w:rsidRPr="00611128" w:rsidRDefault="00C43943" w:rsidP="00680FAB">
            <w:pPr>
              <w:rPr>
                <w:sz w:val="20"/>
                <w:szCs w:val="20"/>
              </w:rPr>
            </w:pPr>
          </w:p>
        </w:tc>
      </w:tr>
      <w:tr w:rsidR="00C43943" w:rsidRPr="00611128" w14:paraId="6970766B" w14:textId="77777777" w:rsidTr="00C02242">
        <w:trPr>
          <w:trHeight w:val="1530"/>
        </w:trPr>
        <w:tc>
          <w:tcPr>
            <w:tcW w:w="5170" w:type="dxa"/>
          </w:tcPr>
          <w:p w14:paraId="381B84C1" w14:textId="21C7F510" w:rsidR="00611128" w:rsidRPr="00611128" w:rsidRDefault="003126D6" w:rsidP="00611128">
            <w:pPr>
              <w:shd w:val="clear" w:color="auto" w:fill="FFFFFF"/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r w:rsidRPr="00611128">
              <w:rPr>
                <w:sz w:val="20"/>
                <w:szCs w:val="20"/>
              </w:rPr>
              <w:t xml:space="preserve">9.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Cand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activitatea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este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completată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apăsați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butonul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‘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vizat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/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vazut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’ - “</w:t>
            </w:r>
            <w:r w:rsidR="00611128" w:rsidRPr="00611128">
              <w:rPr>
                <w:rFonts w:ascii="Segoe UI Emoji" w:eastAsia="Times New Roman" w:hAnsi="Segoe UI Emoji" w:cs="Segoe UI Emoj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✔️</w:t>
            </w:r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gram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“  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pentru</w:t>
            </w:r>
            <w:proofErr w:type="spellEnd"/>
            <w:proofErr w:type="gram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a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încarca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lucrarea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.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Poate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fi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nevoie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selectati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un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anumit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fișier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.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Exemplu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: “Literacy, Numeracy”. </w:t>
            </w:r>
          </w:p>
          <w:p w14:paraId="57DE46E9" w14:textId="08F57496" w:rsidR="00C43943" w:rsidRPr="00611128" w:rsidRDefault="008419DB">
            <w:pPr>
              <w:rPr>
                <w:sz w:val="20"/>
                <w:szCs w:val="20"/>
              </w:rPr>
            </w:pP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85F1ED" wp14:editId="659BC328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90805</wp:posOffset>
                      </wp:positionV>
                      <wp:extent cx="446405" cy="0"/>
                      <wp:effectExtent l="17780" t="52705" r="12065" b="61595"/>
                      <wp:wrapNone/>
                      <wp:docPr id="20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64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85A6B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185pt;margin-top:7.15pt;width:35.1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611128"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349ED030" wp14:editId="7AD6E890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56515</wp:posOffset>
                  </wp:positionV>
                  <wp:extent cx="1845945" cy="884555"/>
                  <wp:effectExtent l="19050" t="0" r="1905" b="0"/>
                  <wp:wrapTight wrapText="bothSides">
                    <wp:wrapPolygon edited="0">
                      <wp:start x="-223" y="0"/>
                      <wp:lineTo x="-223" y="20933"/>
                      <wp:lineTo x="21622" y="20933"/>
                      <wp:lineTo x="21622" y="0"/>
                      <wp:lineTo x="-223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8609" b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40D113" w14:textId="77777777" w:rsidR="003126D6" w:rsidRDefault="003126D6">
            <w:pPr>
              <w:rPr>
                <w:sz w:val="20"/>
                <w:szCs w:val="20"/>
              </w:rPr>
            </w:pPr>
          </w:p>
          <w:p w14:paraId="79E22B0F" w14:textId="77777777" w:rsidR="008419DB" w:rsidRDefault="008419DB">
            <w:pPr>
              <w:rPr>
                <w:sz w:val="20"/>
                <w:szCs w:val="20"/>
              </w:rPr>
            </w:pPr>
          </w:p>
          <w:p w14:paraId="73374B9A" w14:textId="77777777" w:rsidR="008419DB" w:rsidRDefault="008419DB">
            <w:pPr>
              <w:rPr>
                <w:sz w:val="20"/>
                <w:szCs w:val="20"/>
              </w:rPr>
            </w:pPr>
          </w:p>
          <w:p w14:paraId="10AC6205" w14:textId="77777777" w:rsidR="008419DB" w:rsidRDefault="008419DB">
            <w:pPr>
              <w:rPr>
                <w:sz w:val="20"/>
                <w:szCs w:val="20"/>
              </w:rPr>
            </w:pPr>
          </w:p>
          <w:p w14:paraId="6835A29D" w14:textId="77777777" w:rsidR="008419DB" w:rsidRDefault="008419DB">
            <w:pPr>
              <w:rPr>
                <w:sz w:val="20"/>
                <w:szCs w:val="20"/>
              </w:rPr>
            </w:pPr>
          </w:p>
          <w:p w14:paraId="29B6EE61" w14:textId="77777777" w:rsidR="008419DB" w:rsidRDefault="008419DB">
            <w:pPr>
              <w:rPr>
                <w:sz w:val="20"/>
                <w:szCs w:val="20"/>
              </w:rPr>
            </w:pPr>
          </w:p>
          <w:p w14:paraId="055330FD" w14:textId="6CAC5146" w:rsidR="008419DB" w:rsidRPr="00611128" w:rsidRDefault="008419DB">
            <w:pPr>
              <w:rPr>
                <w:sz w:val="20"/>
                <w:szCs w:val="20"/>
              </w:rPr>
            </w:pPr>
          </w:p>
        </w:tc>
        <w:tc>
          <w:tcPr>
            <w:tcW w:w="5888" w:type="dxa"/>
          </w:tcPr>
          <w:p w14:paraId="1FC6206C" w14:textId="3655C2DE" w:rsidR="00611128" w:rsidRPr="00611128" w:rsidRDefault="00047362" w:rsidP="00611128">
            <w:pPr>
              <w:shd w:val="clear" w:color="auto" w:fill="FFFFFF"/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AEC8859" wp14:editId="7A7DC75C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1076325</wp:posOffset>
                      </wp:positionV>
                      <wp:extent cx="665480" cy="7620"/>
                      <wp:effectExtent l="7620" t="59055" r="22225" b="47625"/>
                      <wp:wrapNone/>
                      <wp:docPr id="19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548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684E6600" id="AutoShape 13" o:spid="_x0000_s1026" type="#_x0000_t32" style="position:absolute;margin-left:19.6pt;margin-top:84.75pt;width:52.4pt;height: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">
                      <v:stroke endarrow="block"/>
                    </v:shape>
                  </w:pict>
                </mc:Fallback>
              </mc:AlternateContent>
            </w:r>
            <w:r w:rsidR="003126D6" w:rsidRPr="00611128"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4F3779E6" wp14:editId="1E4C55E8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307975</wp:posOffset>
                  </wp:positionV>
                  <wp:extent cx="1933575" cy="935990"/>
                  <wp:effectExtent l="19050" t="0" r="9525" b="0"/>
                  <wp:wrapTight wrapText="bothSides">
                    <wp:wrapPolygon edited="0">
                      <wp:start x="-213" y="0"/>
                      <wp:lineTo x="-213" y="21102"/>
                      <wp:lineTo x="21706" y="21102"/>
                      <wp:lineTo x="21706" y="0"/>
                      <wp:lineTo x="-213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9396" b="4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26D6" w:rsidRPr="00611128">
              <w:rPr>
                <w:sz w:val="20"/>
                <w:szCs w:val="20"/>
              </w:rPr>
              <w:t>10</w:t>
            </w:r>
            <w:r w:rsidR="00611128">
              <w:rPr>
                <w:sz w:val="20"/>
                <w:szCs w:val="20"/>
              </w:rPr>
              <w:t>.</w:t>
            </w:r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Câteodată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se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poate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găsiți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instrucțiuni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vocale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înregistrate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de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învățător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. </w:t>
            </w:r>
          </w:p>
          <w:p w14:paraId="638B134E" w14:textId="0ED69E36" w:rsidR="00C43943" w:rsidRPr="00611128" w:rsidRDefault="00C43943">
            <w:pPr>
              <w:rPr>
                <w:sz w:val="20"/>
                <w:szCs w:val="20"/>
              </w:rPr>
            </w:pPr>
          </w:p>
        </w:tc>
      </w:tr>
      <w:tr w:rsidR="00C43943" w:rsidRPr="00611128" w14:paraId="08BF87AD" w14:textId="77777777" w:rsidTr="009B6576">
        <w:trPr>
          <w:trHeight w:val="2277"/>
        </w:trPr>
        <w:tc>
          <w:tcPr>
            <w:tcW w:w="5170" w:type="dxa"/>
          </w:tcPr>
          <w:p w14:paraId="692A95DF" w14:textId="77777777" w:rsidR="00611128" w:rsidRPr="00611128" w:rsidRDefault="00047362" w:rsidP="00611128">
            <w:pPr>
              <w:shd w:val="clear" w:color="auto" w:fill="FFFFFF"/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r w:rsidRPr="00611128"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1886797" wp14:editId="705FC7C7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513715</wp:posOffset>
                      </wp:positionV>
                      <wp:extent cx="1082675" cy="124460"/>
                      <wp:effectExtent l="8255" t="13335" r="13970" b="5080"/>
                      <wp:wrapNone/>
                      <wp:docPr id="18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67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AC0ECC" w14:textId="77777777" w:rsidR="009B6576" w:rsidRDefault="009B65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18867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71.9pt;margin-top:40.45pt;width:85.25pt;height: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">
                      <v:textbox>
                        <w:txbxContent>
                          <w:p w14:paraId="4FAC0ECC" w14:textId="77777777" w:rsidR="009B6576" w:rsidRDefault="009B6576"/>
                        </w:txbxContent>
                      </v:textbox>
                    </v:shape>
                  </w:pict>
                </mc:Fallback>
              </mc:AlternateContent>
            </w: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8FB028B" wp14:editId="7A0E0A20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733425</wp:posOffset>
                      </wp:positionV>
                      <wp:extent cx="1082675" cy="504825"/>
                      <wp:effectExtent l="8255" t="13970" r="13970" b="5080"/>
                      <wp:wrapNone/>
                      <wp:docPr id="1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6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FBBB8" w14:textId="77777777" w:rsidR="009B6576" w:rsidRDefault="009B65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8FB028B" id="Text Box 15" o:spid="_x0000_s1027" type="#_x0000_t202" style="position:absolute;margin-left:71.9pt;margin-top:57.75pt;width:85.2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">
                      <v:textbox>
                        <w:txbxContent>
                          <w:p w14:paraId="74CFBBB8" w14:textId="77777777" w:rsidR="009B6576" w:rsidRDefault="009B6576"/>
                        </w:txbxContent>
                      </v:textbox>
                    </v:shape>
                  </w:pict>
                </mc:Fallback>
              </mc:AlternateContent>
            </w: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09D5D8B" wp14:editId="2FF69D89">
                      <wp:simplePos x="0" y="0"/>
                      <wp:positionH relativeFrom="column">
                        <wp:posOffset>2705100</wp:posOffset>
                      </wp:positionH>
                      <wp:positionV relativeFrom="paragraph">
                        <wp:posOffset>199390</wp:posOffset>
                      </wp:positionV>
                      <wp:extent cx="7620" cy="438785"/>
                      <wp:effectExtent l="47625" t="13335" r="59055" b="24130"/>
                      <wp:wrapNone/>
                      <wp:docPr id="1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438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B594343" id="AutoShape 14" o:spid="_x0000_s1026" type="#_x0000_t32" style="position:absolute;margin-left:213pt;margin-top:15.7pt;width:.6pt;height:3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">
                      <v:stroke endarrow="block"/>
                    </v:shape>
                  </w:pict>
                </mc:Fallback>
              </mc:AlternateContent>
            </w:r>
            <w:r w:rsidR="009B6576" w:rsidRPr="00611128"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601A8F89" wp14:editId="7601664A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396240</wp:posOffset>
                  </wp:positionV>
                  <wp:extent cx="2021840" cy="979805"/>
                  <wp:effectExtent l="19050" t="0" r="0" b="0"/>
                  <wp:wrapTight wrapText="bothSides">
                    <wp:wrapPolygon edited="0">
                      <wp:start x="-204" y="0"/>
                      <wp:lineTo x="-204" y="20998"/>
                      <wp:lineTo x="21573" y="20998"/>
                      <wp:lineTo x="21573" y="0"/>
                      <wp:lineTo x="-204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8333" b="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35D8" w:rsidRPr="00611128">
              <w:rPr>
                <w:sz w:val="20"/>
                <w:szCs w:val="20"/>
              </w:rPr>
              <w:t xml:space="preserve">11. </w:t>
            </w:r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Se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poate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ca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Învățătorul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trimită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mesaje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cu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instrucțiuni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. Le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puteți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accesa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apăsând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“Messages”. </w:t>
            </w:r>
          </w:p>
          <w:p w14:paraId="1A7BD3F8" w14:textId="21C470A5" w:rsidR="00C43943" w:rsidRPr="00611128" w:rsidRDefault="00C43943">
            <w:pPr>
              <w:rPr>
                <w:sz w:val="20"/>
                <w:szCs w:val="20"/>
              </w:rPr>
            </w:pPr>
          </w:p>
        </w:tc>
        <w:tc>
          <w:tcPr>
            <w:tcW w:w="5888" w:type="dxa"/>
          </w:tcPr>
          <w:p w14:paraId="4D1A887A" w14:textId="77777777" w:rsidR="00611128" w:rsidRPr="00611128" w:rsidRDefault="00047362" w:rsidP="00611128">
            <w:pPr>
              <w:shd w:val="clear" w:color="auto" w:fill="FFFFFF"/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BE17D3" wp14:editId="6FC617BE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426085</wp:posOffset>
                      </wp:positionV>
                      <wp:extent cx="299720" cy="73025"/>
                      <wp:effectExtent l="30480" t="11430" r="12700" b="58420"/>
                      <wp:wrapNone/>
                      <wp:docPr id="14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720" cy="73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6E9B33D" id="AutoShape 17" o:spid="_x0000_s1026" type="#_x0000_t32" style="position:absolute;margin-left:16.15pt;margin-top:33.55pt;width:23.6pt;height:5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">
                      <v:stroke endarrow="block"/>
                    </v:shape>
                  </w:pict>
                </mc:Fallback>
              </mc:AlternateContent>
            </w: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DA4C5B4" wp14:editId="55C8292C">
                      <wp:simplePos x="0" y="0"/>
                      <wp:positionH relativeFrom="column">
                        <wp:posOffset>2041525</wp:posOffset>
                      </wp:positionH>
                      <wp:positionV relativeFrom="paragraph">
                        <wp:posOffset>199390</wp:posOffset>
                      </wp:positionV>
                      <wp:extent cx="6985" cy="314325"/>
                      <wp:effectExtent l="47625" t="13335" r="59690" b="24765"/>
                      <wp:wrapNone/>
                      <wp:docPr id="12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AC0BC6E" id="AutoShape 18" o:spid="_x0000_s1026" type="#_x0000_t32" style="position:absolute;margin-left:160.75pt;margin-top:15.7pt;width:.5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">
                      <v:stroke endarrow="block"/>
                    </v:shape>
                  </w:pict>
                </mc:Fallback>
              </mc:AlternateContent>
            </w:r>
            <w:r w:rsidR="009B6576" w:rsidRPr="00611128"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4541723E" wp14:editId="7AC884EB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433070</wp:posOffset>
                  </wp:positionV>
                  <wp:extent cx="1784985" cy="855345"/>
                  <wp:effectExtent l="19050" t="0" r="5715" b="0"/>
                  <wp:wrapTight wrapText="bothSides">
                    <wp:wrapPolygon edited="0">
                      <wp:start x="-231" y="0"/>
                      <wp:lineTo x="-231" y="21167"/>
                      <wp:lineTo x="21669" y="21167"/>
                      <wp:lineTo x="21669" y="0"/>
                      <wp:lineTo x="-231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8609" b="6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85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6576" w:rsidRPr="00611128"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79A027C0" wp14:editId="1021DEAC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396240</wp:posOffset>
                  </wp:positionV>
                  <wp:extent cx="1831340" cy="892175"/>
                  <wp:effectExtent l="19050" t="0" r="0" b="0"/>
                  <wp:wrapTight wrapText="bothSides">
                    <wp:wrapPolygon edited="0">
                      <wp:start x="-225" y="0"/>
                      <wp:lineTo x="-225" y="21216"/>
                      <wp:lineTo x="21570" y="21216"/>
                      <wp:lineTo x="21570" y="0"/>
                      <wp:lineTo x="-225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8772" b="4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6576" w:rsidRPr="00611128">
              <w:rPr>
                <w:sz w:val="20"/>
                <w:szCs w:val="20"/>
              </w:rPr>
              <w:t xml:space="preserve">12. </w:t>
            </w:r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Ca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deconectați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apăsați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numele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copilului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din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colțul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stâng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sus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de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pe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ecran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după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aceea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apăsați</w:t>
            </w:r>
            <w:proofErr w:type="spellEnd"/>
            <w:r w:rsidR="00611128" w:rsidRPr="00611128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“Sign Out”. </w:t>
            </w:r>
          </w:p>
          <w:p w14:paraId="1B7F968E" w14:textId="0DF29C25" w:rsidR="00C43943" w:rsidRPr="00611128" w:rsidRDefault="00C43943">
            <w:pPr>
              <w:rPr>
                <w:sz w:val="20"/>
                <w:szCs w:val="20"/>
              </w:rPr>
            </w:pPr>
          </w:p>
        </w:tc>
      </w:tr>
      <w:tr w:rsidR="007C35D2" w:rsidRPr="00611128" w14:paraId="124BBF94" w14:textId="77777777" w:rsidTr="009B6576">
        <w:trPr>
          <w:trHeight w:val="2277"/>
        </w:trPr>
        <w:tc>
          <w:tcPr>
            <w:tcW w:w="5170" w:type="dxa"/>
          </w:tcPr>
          <w:p w14:paraId="3912FB35" w14:textId="25F3F6F7" w:rsidR="007405FC" w:rsidRPr="007405FC" w:rsidRDefault="007C35D2" w:rsidP="007405FC">
            <w:pPr>
              <w:shd w:val="clear" w:color="auto" w:fill="FFFFFF"/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r w:rsidRPr="007405FC">
              <w:rPr>
                <w:noProof/>
                <w:sz w:val="20"/>
                <w:szCs w:val="20"/>
                <w:lang w:eastAsia="en-GB"/>
              </w:rPr>
              <w:t xml:space="preserve">13.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Cand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activitățile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/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lucrările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sunt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completate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Învățătorul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v-a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trebui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sa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le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aprobe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. Este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posibil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sa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primiți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comentarii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in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legătura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cu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aceasta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.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Daca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vreo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eroare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trebuie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revizuita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puteți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selecta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cele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‘3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puncte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’ - </w:t>
            </w:r>
            <w:proofErr w:type="gram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“...” .</w:t>
            </w:r>
            <w:proofErr w:type="gram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 </w:t>
            </w:r>
          </w:p>
          <w:p w14:paraId="36C4B344" w14:textId="283BE6B0" w:rsidR="007C35D2" w:rsidRPr="00611128" w:rsidRDefault="007C35D2">
            <w:pPr>
              <w:rPr>
                <w:noProof/>
                <w:sz w:val="20"/>
                <w:szCs w:val="20"/>
                <w:lang w:eastAsia="en-GB"/>
              </w:rPr>
            </w:pPr>
          </w:p>
          <w:p w14:paraId="331E131E" w14:textId="1B56295D" w:rsidR="007C35D2" w:rsidRPr="00611128" w:rsidRDefault="008419DB">
            <w:pPr>
              <w:rPr>
                <w:noProof/>
                <w:sz w:val="20"/>
                <w:szCs w:val="20"/>
                <w:lang w:eastAsia="en-GB"/>
              </w:rPr>
            </w:pP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E6831F0" wp14:editId="081A2ED2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588010</wp:posOffset>
                      </wp:positionV>
                      <wp:extent cx="906145" cy="254635"/>
                      <wp:effectExtent l="28575" t="6985" r="8255" b="62230"/>
                      <wp:wrapNone/>
                      <wp:docPr id="9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06145" cy="254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FE0A4" id="AutoShape 22" o:spid="_x0000_s1026" type="#_x0000_t32" style="position:absolute;margin-left:133.5pt;margin-top:46.3pt;width:71.35pt;height:20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7C35D2" w:rsidRPr="00611128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7E50D2FF" wp14:editId="7DBB88EE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80645</wp:posOffset>
                  </wp:positionV>
                  <wp:extent cx="1860550" cy="890270"/>
                  <wp:effectExtent l="19050" t="0" r="6350" b="0"/>
                  <wp:wrapTight wrapText="bothSides">
                    <wp:wrapPolygon edited="0">
                      <wp:start x="-221" y="0"/>
                      <wp:lineTo x="-221" y="21261"/>
                      <wp:lineTo x="21674" y="21261"/>
                      <wp:lineTo x="21674" y="0"/>
                      <wp:lineTo x="-221" y="0"/>
                    </wp:wrapPolygon>
                  </wp:wrapTight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8264" b="6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8" w:type="dxa"/>
          </w:tcPr>
          <w:p w14:paraId="52DBC1BC" w14:textId="77777777" w:rsidR="007405FC" w:rsidRPr="007405FC" w:rsidRDefault="00047362" w:rsidP="007405FC">
            <w:pPr>
              <w:shd w:val="clear" w:color="auto" w:fill="FFFFFF"/>
              <w:rPr>
                <w:rFonts w:eastAsia="Times New Roman" w:cstheme="minorHAnsi"/>
                <w:color w:val="201F1E"/>
                <w:sz w:val="20"/>
                <w:szCs w:val="20"/>
                <w:lang w:val="en-US"/>
              </w:rPr>
            </w:pPr>
            <w:bookmarkStart w:id="0" w:name="_GoBack"/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E80FBE3" wp14:editId="3D9CD55F">
                      <wp:simplePos x="0" y="0"/>
                      <wp:positionH relativeFrom="column">
                        <wp:posOffset>3322320</wp:posOffset>
                      </wp:positionH>
                      <wp:positionV relativeFrom="paragraph">
                        <wp:posOffset>340360</wp:posOffset>
                      </wp:positionV>
                      <wp:extent cx="203835" cy="146050"/>
                      <wp:effectExtent l="0" t="0" r="81915" b="63500"/>
                      <wp:wrapNone/>
                      <wp:docPr id="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835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5D9E7" id="AutoShape 24" o:spid="_x0000_s1026" type="#_x0000_t32" style="position:absolute;margin-left:261.6pt;margin-top:26.8pt;width:16.05pt;height:1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P4OQIAAGI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bookmarkEnd w:id="0"/>
            <w:r w:rsidR="007C35D2" w:rsidRPr="00611128"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554BFCD2" wp14:editId="5F2ED775">
                  <wp:simplePos x="0" y="0"/>
                  <wp:positionH relativeFrom="column">
                    <wp:posOffset>1826895</wp:posOffset>
                  </wp:positionH>
                  <wp:positionV relativeFrom="paragraph">
                    <wp:posOffset>435610</wp:posOffset>
                  </wp:positionV>
                  <wp:extent cx="1809750" cy="882015"/>
                  <wp:effectExtent l="19050" t="0" r="0" b="0"/>
                  <wp:wrapTight wrapText="bothSides">
                    <wp:wrapPolygon edited="0">
                      <wp:start x="-227" y="0"/>
                      <wp:lineTo x="-227" y="20994"/>
                      <wp:lineTo x="21600" y="20994"/>
                      <wp:lineTo x="21600" y="0"/>
                      <wp:lineTo x="-227" y="0"/>
                    </wp:wrapPolygon>
                  </wp:wrapTight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7627" b="5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11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30C952C" wp14:editId="5E5B67FB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337820</wp:posOffset>
                      </wp:positionV>
                      <wp:extent cx="7620" cy="445770"/>
                      <wp:effectExtent l="49530" t="10160" r="57150" b="20320"/>
                      <wp:wrapNone/>
                      <wp:docPr id="1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445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C3C9107" id="AutoShape 23" o:spid="_x0000_s1026" type="#_x0000_t32" style="position:absolute;margin-left:80.65pt;margin-top:26.6pt;width:.6pt;height:3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">
                      <v:stroke endarrow="block"/>
                    </v:shape>
                  </w:pict>
                </mc:Fallback>
              </mc:AlternateContent>
            </w:r>
            <w:r w:rsidR="007C35D2" w:rsidRPr="00611128"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34C38184" wp14:editId="4B4C783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433070</wp:posOffset>
                  </wp:positionV>
                  <wp:extent cx="1809750" cy="993775"/>
                  <wp:effectExtent l="19050" t="0" r="0" b="0"/>
                  <wp:wrapTight wrapText="bothSides">
                    <wp:wrapPolygon edited="0">
                      <wp:start x="-227" y="0"/>
                      <wp:lineTo x="-227" y="21117"/>
                      <wp:lineTo x="21600" y="21117"/>
                      <wp:lineTo x="21600" y="0"/>
                      <wp:lineTo x="-227" y="0"/>
                    </wp:wrapPolygon>
                  </wp:wrapTight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8276" b="5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35D2" w:rsidRPr="007405FC">
              <w:rPr>
                <w:noProof/>
                <w:sz w:val="20"/>
                <w:szCs w:val="20"/>
                <w:lang w:eastAsia="en-GB"/>
              </w:rPr>
              <w:t xml:space="preserve">14.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Pentru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a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edita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o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lucrare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pe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care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ati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trimis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-o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deja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selectati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“Edit Item”.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Cand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aceasta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este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terminată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selectati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butonul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‘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văzut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verde</w:t>
            </w:r>
            <w:proofErr w:type="spell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’ - </w:t>
            </w:r>
            <w:proofErr w:type="gramStart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“</w:t>
            </w:r>
            <w:r w:rsidR="007405FC" w:rsidRPr="007405FC">
              <w:rPr>
                <w:rFonts w:ascii="Segoe UI Emoji" w:eastAsia="Times New Roman" w:hAnsi="Segoe UI Emoji" w:cs="Segoe UI Emoj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✅</w:t>
            </w:r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 xml:space="preserve"> “</w:t>
            </w:r>
            <w:proofErr w:type="gramEnd"/>
            <w:r w:rsidR="007405FC" w:rsidRPr="007405FC">
              <w:rPr>
                <w:rFonts w:eastAsia="Times New Roman" w:cstheme="minorHAnsi"/>
                <w:color w:val="201F1E"/>
                <w:sz w:val="20"/>
                <w:szCs w:val="20"/>
                <w:bdr w:val="none" w:sz="0" w:space="0" w:color="auto" w:frame="1"/>
                <w:lang w:val="en-US"/>
              </w:rPr>
              <w:t>. </w:t>
            </w:r>
          </w:p>
          <w:p w14:paraId="23D03074" w14:textId="53A435CB" w:rsidR="007C35D2" w:rsidRPr="00611128" w:rsidRDefault="007C35D2">
            <w:pPr>
              <w:rPr>
                <w:noProof/>
                <w:sz w:val="20"/>
                <w:szCs w:val="20"/>
                <w:lang w:eastAsia="en-GB"/>
              </w:rPr>
            </w:pPr>
          </w:p>
          <w:p w14:paraId="04DFA1B8" w14:textId="77777777" w:rsidR="007C35D2" w:rsidRPr="00611128" w:rsidRDefault="007C35D2">
            <w:pPr>
              <w:rPr>
                <w:noProof/>
                <w:sz w:val="20"/>
                <w:szCs w:val="20"/>
                <w:lang w:eastAsia="en-GB"/>
              </w:rPr>
            </w:pPr>
          </w:p>
        </w:tc>
      </w:tr>
    </w:tbl>
    <w:p w14:paraId="7F0138EC" w14:textId="6EDE6B9C" w:rsidR="00DA0F30" w:rsidRDefault="00DA0F30"/>
    <w:p w14:paraId="65D32FFD" w14:textId="53CBA8E4" w:rsidR="00611128" w:rsidRDefault="00611128"/>
    <w:p w14:paraId="471B13C9" w14:textId="74D2E181" w:rsidR="00611128" w:rsidRDefault="00611128"/>
    <w:p w14:paraId="592209BF" w14:textId="09DCD635" w:rsidR="00611128" w:rsidRDefault="00611128"/>
    <w:p w14:paraId="78125F5B" w14:textId="77777777" w:rsidR="00611128" w:rsidRPr="00611128" w:rsidRDefault="00611128" w:rsidP="00611128">
      <w:pPr>
        <w:rPr>
          <w:rFonts w:ascii="Calibri" w:hAnsi="Calibri" w:cs="Calibri"/>
        </w:rPr>
      </w:pPr>
    </w:p>
    <w:p w14:paraId="74AD42CC" w14:textId="77777777" w:rsidR="00611128" w:rsidRDefault="00611128"/>
    <w:sectPr w:rsidR="00611128" w:rsidSect="00D7374C">
      <w:headerReference w:type="default" r:id="rId26"/>
      <w:pgSz w:w="11906" w:h="16838"/>
      <w:pgMar w:top="28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559BC" w14:textId="77777777" w:rsidR="008419DB" w:rsidRDefault="008419DB" w:rsidP="008419DB">
      <w:pPr>
        <w:spacing w:after="0" w:line="240" w:lineRule="auto"/>
      </w:pPr>
      <w:r>
        <w:separator/>
      </w:r>
    </w:p>
  </w:endnote>
  <w:endnote w:type="continuationSeparator" w:id="0">
    <w:p w14:paraId="0799681E" w14:textId="77777777" w:rsidR="008419DB" w:rsidRDefault="008419DB" w:rsidP="00841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9BD3AB" w14:textId="77777777" w:rsidR="008419DB" w:rsidRDefault="008419DB" w:rsidP="008419DB">
      <w:pPr>
        <w:spacing w:after="0" w:line="240" w:lineRule="auto"/>
      </w:pPr>
      <w:r>
        <w:separator/>
      </w:r>
    </w:p>
  </w:footnote>
  <w:footnote w:type="continuationSeparator" w:id="0">
    <w:p w14:paraId="1AD978D5" w14:textId="77777777" w:rsidR="008419DB" w:rsidRDefault="008419DB" w:rsidP="00841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84635" w14:textId="63BF91FA" w:rsidR="008419DB" w:rsidRDefault="008419DB">
    <w:pPr>
      <w:pStyle w:val="Header"/>
    </w:pPr>
    <w:r>
      <w:t>Romanian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1403C"/>
    <w:multiLevelType w:val="multilevel"/>
    <w:tmpl w:val="DBFCE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E7771E"/>
    <w:multiLevelType w:val="hybridMultilevel"/>
    <w:tmpl w:val="9F68D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843CE"/>
    <w:multiLevelType w:val="hybridMultilevel"/>
    <w:tmpl w:val="CFF0C87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E00200"/>
    <w:multiLevelType w:val="hybridMultilevel"/>
    <w:tmpl w:val="CFF0C87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7D0386"/>
    <w:multiLevelType w:val="hybridMultilevel"/>
    <w:tmpl w:val="9F68D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01D4C"/>
    <w:multiLevelType w:val="hybridMultilevel"/>
    <w:tmpl w:val="36C81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F30"/>
    <w:rsid w:val="00047362"/>
    <w:rsid w:val="000B35D8"/>
    <w:rsid w:val="002C3CD0"/>
    <w:rsid w:val="003126D6"/>
    <w:rsid w:val="00322EB6"/>
    <w:rsid w:val="00405211"/>
    <w:rsid w:val="0052571F"/>
    <w:rsid w:val="005F62F6"/>
    <w:rsid w:val="00611128"/>
    <w:rsid w:val="00680FAB"/>
    <w:rsid w:val="007405FC"/>
    <w:rsid w:val="007C35D2"/>
    <w:rsid w:val="00825F7F"/>
    <w:rsid w:val="008419DB"/>
    <w:rsid w:val="00854FB7"/>
    <w:rsid w:val="009B6576"/>
    <w:rsid w:val="009D015E"/>
    <w:rsid w:val="00A151EF"/>
    <w:rsid w:val="00BB0F28"/>
    <w:rsid w:val="00C02242"/>
    <w:rsid w:val="00C43943"/>
    <w:rsid w:val="00C83254"/>
    <w:rsid w:val="00D7374C"/>
    <w:rsid w:val="00D8182C"/>
    <w:rsid w:val="00DA0F30"/>
    <w:rsid w:val="00DD4D02"/>
    <w:rsid w:val="00F6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A31B8"/>
  <w15:docId w15:val="{F6EE86EC-4D6C-47CA-A31B-C358FCB5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9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3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1112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111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1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9DB"/>
  </w:style>
  <w:style w:type="paragraph" w:styleId="Footer">
    <w:name w:val="footer"/>
    <w:basedOn w:val="Normal"/>
    <w:link w:val="FooterChar"/>
    <w:uiPriority w:val="99"/>
    <w:unhideWhenUsed/>
    <w:rsid w:val="00841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eb.seesaw.me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55398DA5</Template>
  <TotalTime>2</TotalTime>
  <Pages>2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N Gillespie</cp:lastModifiedBy>
  <cp:revision>3</cp:revision>
  <dcterms:created xsi:type="dcterms:W3CDTF">2020-04-17T10:27:00Z</dcterms:created>
  <dcterms:modified xsi:type="dcterms:W3CDTF">2020-04-17T10:34:00Z</dcterms:modified>
</cp:coreProperties>
</file>