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B4724" w14:textId="31096DC8" w:rsidR="00825F7F" w:rsidRDefault="00D7374C" w:rsidP="00D7374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CF1C3B9" wp14:editId="11EE7224">
            <wp:extent cx="1551275" cy="723331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13" t="15455" r="37324" b="6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51" cy="72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058" w:type="dxa"/>
        <w:tblInd w:w="-885" w:type="dxa"/>
        <w:tblLook w:val="04A0" w:firstRow="1" w:lastRow="0" w:firstColumn="1" w:lastColumn="0" w:noHBand="0" w:noVBand="1"/>
      </w:tblPr>
      <w:tblGrid>
        <w:gridCol w:w="5170"/>
        <w:gridCol w:w="5888"/>
      </w:tblGrid>
      <w:tr w:rsidR="00C43943" w14:paraId="57FD7B0D" w14:textId="77777777" w:rsidTr="00C02242">
        <w:trPr>
          <w:trHeight w:val="1330"/>
        </w:trPr>
        <w:tc>
          <w:tcPr>
            <w:tcW w:w="5170" w:type="dxa"/>
          </w:tcPr>
          <w:p w14:paraId="5854CA5D" w14:textId="2276A9A4" w:rsidR="00C43943" w:rsidRDefault="00C43943" w:rsidP="00C43943">
            <w:r>
              <w:t>1. Wejdź na stronę</w:t>
            </w:r>
            <w:r w:rsidR="00B33C91">
              <w:t xml:space="preserve"> </w:t>
            </w:r>
            <w:r>
              <w:t xml:space="preserve">web.seesaw.me </w:t>
            </w:r>
            <w:r w:rsidR="000B35D8">
              <w:t>lub w</w:t>
            </w:r>
            <w:r w:rsidR="000F7D68">
              <w:t>yszuk</w:t>
            </w:r>
            <w:r w:rsidR="000B35D8">
              <w:t xml:space="preserve">aj </w:t>
            </w:r>
            <w:r w:rsidR="000F7D68">
              <w:t>„</w:t>
            </w:r>
            <w:r w:rsidR="000B35D8">
              <w:t>Seesaw</w:t>
            </w:r>
            <w:r w:rsidR="000F7D68">
              <w:t>”</w:t>
            </w:r>
            <w:r w:rsidR="009068AB">
              <w:t xml:space="preserve"> w Google</w:t>
            </w:r>
            <w:r w:rsidR="00B33C91">
              <w:t>.</w:t>
            </w:r>
          </w:p>
          <w:p w14:paraId="47E43F55" w14:textId="77777777" w:rsidR="00C43943" w:rsidRDefault="005F62F6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6912" behindDoc="1" locked="0" layoutInCell="1" allowOverlap="1" wp14:anchorId="039D9225" wp14:editId="4EFC385B">
                  <wp:simplePos x="0" y="0"/>
                  <wp:positionH relativeFrom="column">
                    <wp:posOffset>2102485</wp:posOffset>
                  </wp:positionH>
                  <wp:positionV relativeFrom="paragraph">
                    <wp:posOffset>-260985</wp:posOffset>
                  </wp:positionV>
                  <wp:extent cx="698500" cy="584835"/>
                  <wp:effectExtent l="19050" t="0" r="6350" b="0"/>
                  <wp:wrapTight wrapText="bothSides">
                    <wp:wrapPolygon edited="0">
                      <wp:start x="-589" y="0"/>
                      <wp:lineTo x="-589" y="21107"/>
                      <wp:lineTo x="21796" y="21107"/>
                      <wp:lineTo x="21796" y="0"/>
                      <wp:lineTo x="-589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351" t="15235" r="28786" b="2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14:paraId="1A5E68C9" w14:textId="77777777" w:rsidR="00C43943" w:rsidRDefault="005F62F6" w:rsidP="00C43943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7936" behindDoc="1" locked="0" layoutInCell="1" allowOverlap="1" wp14:anchorId="3D0AEDA0" wp14:editId="674AE28C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219075</wp:posOffset>
                  </wp:positionV>
                  <wp:extent cx="1772920" cy="526415"/>
                  <wp:effectExtent l="19050" t="0" r="0" b="0"/>
                  <wp:wrapTight wrapText="bothSides">
                    <wp:wrapPolygon edited="0">
                      <wp:start x="-232" y="0"/>
                      <wp:lineTo x="-232" y="21105"/>
                      <wp:lineTo x="21585" y="21105"/>
                      <wp:lineTo x="21585" y="0"/>
                      <wp:lineTo x="-232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411" t="7895" r="20894" b="5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2. Zaloguj się skanując kod QR lub użyj posiadanych danych do logowania.</w:t>
            </w:r>
          </w:p>
          <w:p w14:paraId="32E6B6BF" w14:textId="77777777" w:rsidR="00C43943" w:rsidRDefault="00C43943"/>
        </w:tc>
      </w:tr>
      <w:tr w:rsidR="00C43943" w14:paraId="3B6948E1" w14:textId="77777777" w:rsidTr="00C02242">
        <w:trPr>
          <w:trHeight w:val="1530"/>
        </w:trPr>
        <w:tc>
          <w:tcPr>
            <w:tcW w:w="5170" w:type="dxa"/>
          </w:tcPr>
          <w:p w14:paraId="32668E5F" w14:textId="508F1B20" w:rsidR="00C43943" w:rsidRDefault="00C43943" w:rsidP="00C43943">
            <w:r>
              <w:t xml:space="preserve">3. Uzyskasz dostęp do dziennika dziecka. Tutaj możesz zobaczyć jego </w:t>
            </w:r>
            <w:r w:rsidR="00233E3E">
              <w:t>zadania</w:t>
            </w:r>
            <w:r>
              <w:t xml:space="preserve">. </w:t>
            </w:r>
          </w:p>
          <w:p w14:paraId="23709487" w14:textId="77777777" w:rsidR="00C43943" w:rsidRDefault="00C02242" w:rsidP="00C43943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1" locked="0" layoutInCell="1" allowOverlap="1" wp14:anchorId="3EE20361" wp14:editId="7FA87700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36195</wp:posOffset>
                  </wp:positionV>
                  <wp:extent cx="2306955" cy="1133475"/>
                  <wp:effectExtent l="19050" t="0" r="0" b="0"/>
                  <wp:wrapTight wrapText="bothSides">
                    <wp:wrapPolygon edited="0">
                      <wp:start x="-178" y="0"/>
                      <wp:lineTo x="-178" y="21418"/>
                      <wp:lineTo x="21582" y="21418"/>
                      <wp:lineTo x="21582" y="0"/>
                      <wp:lineTo x="-178" y="0"/>
                    </wp:wrapPolygon>
                  </wp:wrapTight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939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14:paraId="30FEB37E" w14:textId="3F9F1497" w:rsidR="00C43943" w:rsidRDefault="00047362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EA483D" wp14:editId="49022DA1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224155</wp:posOffset>
                      </wp:positionV>
                      <wp:extent cx="394970" cy="182880"/>
                      <wp:effectExtent l="41275" t="13335" r="11430" b="60960"/>
                      <wp:wrapNone/>
                      <wp:docPr id="3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497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type w14:anchorId="380375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64.75pt;margin-top:17.65pt;width:31.1pt;height:14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42E23523" wp14:editId="7B1D459F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377190</wp:posOffset>
                  </wp:positionV>
                  <wp:extent cx="2236470" cy="1075055"/>
                  <wp:effectExtent l="19050" t="0" r="0" b="0"/>
                  <wp:wrapTight wrapText="bothSides">
                    <wp:wrapPolygon edited="0">
                      <wp:start x="-184" y="0"/>
                      <wp:lineTo x="-184" y="21051"/>
                      <wp:lineTo x="21526" y="21051"/>
                      <wp:lineTo x="21526" y="0"/>
                      <wp:lineTo x="-184" y="0"/>
                    </wp:wrapPolygon>
                  </wp:wrapTight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8939" b="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4. Aby dodać zdjęcie lub nagranie wykonanego </w:t>
            </w:r>
            <w:r w:rsidR="00233E3E">
              <w:t>zadania</w:t>
            </w:r>
            <w:r>
              <w:t>, kliknij na zielony znak plus.</w:t>
            </w:r>
          </w:p>
          <w:p w14:paraId="3638C84F" w14:textId="77777777" w:rsidR="00C02242" w:rsidRDefault="00C02242"/>
        </w:tc>
      </w:tr>
      <w:tr w:rsidR="00C43943" w14:paraId="7B145754" w14:textId="77777777" w:rsidTr="00C02242">
        <w:trPr>
          <w:trHeight w:val="1530"/>
        </w:trPr>
        <w:tc>
          <w:tcPr>
            <w:tcW w:w="5170" w:type="dxa"/>
          </w:tcPr>
          <w:p w14:paraId="511DB2D5" w14:textId="6E12AF3F" w:rsidR="00C02242" w:rsidRDefault="00DF1472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36759570" wp14:editId="094A80FA">
                  <wp:simplePos x="0" y="0"/>
                  <wp:positionH relativeFrom="column">
                    <wp:posOffset>1018665</wp:posOffset>
                  </wp:positionH>
                  <wp:positionV relativeFrom="paragraph">
                    <wp:posOffset>597836</wp:posOffset>
                  </wp:positionV>
                  <wp:extent cx="1977390" cy="956945"/>
                  <wp:effectExtent l="19050" t="0" r="3810" b="0"/>
                  <wp:wrapTight wrapText="bothSides">
                    <wp:wrapPolygon edited="0">
                      <wp:start x="-208" y="0"/>
                      <wp:lineTo x="-208" y="21070"/>
                      <wp:lineTo x="21642" y="21070"/>
                      <wp:lineTo x="21642" y="0"/>
                      <wp:lineTo x="-208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974" b="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7362">
              <w:t xml:space="preserve">5. Aby zrobić zdjęcie </w:t>
            </w:r>
            <w:r w:rsidR="00E71F66">
              <w:t>zadania</w:t>
            </w:r>
            <w:r w:rsidR="00047362">
              <w:t>, wybierz „photo” (zdjęcie). Możesz przesłać zdjęcie z aparatu, jeśli zostało już zrobione, wybierając opcję „upload” (przesyłanie).</w:t>
            </w:r>
          </w:p>
          <w:p w14:paraId="7B628013" w14:textId="4F48AB7D" w:rsidR="00C02242" w:rsidRDefault="00DF1472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C5AC73" wp14:editId="4FBE8880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67492</wp:posOffset>
                      </wp:positionV>
                      <wp:extent cx="373380" cy="116840"/>
                      <wp:effectExtent l="10160" t="10160" r="35560" b="53975"/>
                      <wp:wrapNone/>
                      <wp:docPr id="2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3380" cy="11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type w14:anchorId="5C063D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75.95pt;margin-top:5.3pt;width:29.4pt;height: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">
                      <v:stroke endarrow="block"/>
                    </v:shape>
                  </w:pict>
                </mc:Fallback>
              </mc:AlternateContent>
            </w:r>
          </w:p>
          <w:p w14:paraId="0CD84BEC" w14:textId="77777777" w:rsidR="00C02242" w:rsidRDefault="00C02242"/>
          <w:p w14:paraId="60E54951" w14:textId="1ECFB222" w:rsidR="00C43943" w:rsidRDefault="00DF1472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04D0A9" wp14:editId="0DC1FD4B">
                      <wp:simplePos x="0" y="0"/>
                      <wp:positionH relativeFrom="column">
                        <wp:posOffset>885423</wp:posOffset>
                      </wp:positionH>
                      <wp:positionV relativeFrom="paragraph">
                        <wp:posOffset>109691</wp:posOffset>
                      </wp:positionV>
                      <wp:extent cx="373380" cy="116840"/>
                      <wp:effectExtent l="10160" t="9525" r="35560" b="54610"/>
                      <wp:wrapNone/>
                      <wp:docPr id="3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3380" cy="11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663BF876" id="AutoShape 4" o:spid="_x0000_s1026" type="#_x0000_t32" style="position:absolute;margin-left:69.7pt;margin-top:8.65pt;width:29.4pt;height: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888" w:type="dxa"/>
          </w:tcPr>
          <w:p w14:paraId="573A8530" w14:textId="77810169" w:rsidR="00C43943" w:rsidRDefault="00873B8E" w:rsidP="00680FAB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8EA05B" wp14:editId="3744395B">
                      <wp:simplePos x="0" y="0"/>
                      <wp:positionH relativeFrom="column">
                        <wp:posOffset>2445976</wp:posOffset>
                      </wp:positionH>
                      <wp:positionV relativeFrom="paragraph">
                        <wp:posOffset>357153</wp:posOffset>
                      </wp:positionV>
                      <wp:extent cx="248285" cy="394970"/>
                      <wp:effectExtent l="50800" t="8255" r="5715" b="44450"/>
                      <wp:wrapNone/>
                      <wp:docPr id="2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8285" cy="394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638F3DE4" id="AutoShape 5" o:spid="_x0000_s1026" type="#_x0000_t32" style="position:absolute;margin-left:192.6pt;margin-top:28.1pt;width:19.55pt;height:3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1" locked="0" layoutInCell="1" allowOverlap="1" wp14:anchorId="55AA7E07" wp14:editId="4EC4EEEF">
                  <wp:simplePos x="0" y="0"/>
                  <wp:positionH relativeFrom="column">
                    <wp:posOffset>788079</wp:posOffset>
                  </wp:positionH>
                  <wp:positionV relativeFrom="paragraph">
                    <wp:posOffset>447505</wp:posOffset>
                  </wp:positionV>
                  <wp:extent cx="1954530" cy="929005"/>
                  <wp:effectExtent l="19050" t="0" r="7620" b="0"/>
                  <wp:wrapTight wrapText="bothSides">
                    <wp:wrapPolygon edited="0">
                      <wp:start x="-211" y="0"/>
                      <wp:lineTo x="-211" y="21260"/>
                      <wp:lineTo x="21684" y="21260"/>
                      <wp:lineTo x="21684" y="0"/>
                      <wp:lineTo x="-211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8867" b="6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7362">
              <w:t xml:space="preserve">6. Dostęp do zadań wyznaczonych przez nauczyciela uzyskasz klikając „activities” (zadania). </w:t>
            </w:r>
          </w:p>
        </w:tc>
      </w:tr>
      <w:tr w:rsidR="00C43943" w14:paraId="6BFCAF4E" w14:textId="77777777" w:rsidTr="00C02242">
        <w:trPr>
          <w:trHeight w:val="1530"/>
        </w:trPr>
        <w:tc>
          <w:tcPr>
            <w:tcW w:w="5170" w:type="dxa"/>
          </w:tcPr>
          <w:p w14:paraId="56672A00" w14:textId="189215CA" w:rsidR="00C43943" w:rsidRDefault="00047362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E72082" wp14:editId="77A80649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1208405</wp:posOffset>
                      </wp:positionV>
                      <wp:extent cx="526415" cy="0"/>
                      <wp:effectExtent l="23495" t="54610" r="12065" b="59690"/>
                      <wp:wrapNone/>
                      <wp:docPr id="2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6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7761D1AC" id="AutoShape 10" o:spid="_x0000_s1026" type="#_x0000_t32" style="position:absolute;margin-left:187.1pt;margin-top:95.15pt;width:41.4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D6E88E" wp14:editId="30AB5DA9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513080</wp:posOffset>
                      </wp:positionV>
                      <wp:extent cx="635" cy="372745"/>
                      <wp:effectExtent l="54610" t="6985" r="59055" b="20320"/>
                      <wp:wrapNone/>
                      <wp:docPr id="2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72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6EE9503A" id="AutoShape 7" o:spid="_x0000_s1026" type="#_x0000_t32" style="position:absolute;margin-left:84.55pt;margin-top:40.4pt;width:.05pt;height:2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1" locked="0" layoutInCell="1" allowOverlap="1" wp14:anchorId="2AA45472" wp14:editId="7D48707A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652145</wp:posOffset>
                  </wp:positionV>
                  <wp:extent cx="2255520" cy="1097280"/>
                  <wp:effectExtent l="19050" t="0" r="0" b="0"/>
                  <wp:wrapTight wrapText="bothSides">
                    <wp:wrapPolygon edited="0">
                      <wp:start x="-182" y="0"/>
                      <wp:lineTo x="-182" y="21375"/>
                      <wp:lineTo x="21527" y="21375"/>
                      <wp:lineTo x="21527" y="0"/>
                      <wp:lineTo x="-182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751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7. Znajdziesz tam instrukcje. Postępuj dokładnie według </w:t>
            </w:r>
            <w:r w:rsidR="00776795">
              <w:t>nich</w:t>
            </w:r>
            <w:r>
              <w:t>. Aby zakończyć, kliknij „Add Response” (dodaj odpowiedź).</w:t>
            </w:r>
          </w:p>
          <w:p w14:paraId="4EC31ED6" w14:textId="77777777" w:rsidR="00C83254" w:rsidRDefault="00C83254"/>
        </w:tc>
        <w:tc>
          <w:tcPr>
            <w:tcW w:w="5888" w:type="dxa"/>
          </w:tcPr>
          <w:p w14:paraId="2E82D39B" w14:textId="2CD438EE" w:rsidR="00C43943" w:rsidRDefault="00047362" w:rsidP="00680FAB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0FFB12" wp14:editId="2FA2A838">
                      <wp:simplePos x="0" y="0"/>
                      <wp:positionH relativeFrom="column">
                        <wp:posOffset>2598609</wp:posOffset>
                      </wp:positionH>
                      <wp:positionV relativeFrom="paragraph">
                        <wp:posOffset>193977</wp:posOffset>
                      </wp:positionV>
                      <wp:extent cx="76608" cy="374524"/>
                      <wp:effectExtent l="0" t="0" r="76200" b="64135"/>
                      <wp:wrapNone/>
                      <wp:docPr id="2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608" cy="374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4F8AF051" id="AutoShape 20" o:spid="_x0000_s1026" type="#_x0000_t32" style="position:absolute;margin-left:204.6pt;margin-top:15.25pt;width:6.05pt;height:2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1FBA09" wp14:editId="0DBC1AD0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374015</wp:posOffset>
                      </wp:positionV>
                      <wp:extent cx="161290" cy="95250"/>
                      <wp:effectExtent l="6985" t="10795" r="41275" b="55880"/>
                      <wp:wrapNone/>
                      <wp:docPr id="2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29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087F83F5" id="AutoShape 11" o:spid="_x0000_s1026" type="#_x0000_t32" style="position:absolute;margin-left:49.55pt;margin-top:29.45pt;width:12.7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8480" behindDoc="1" locked="0" layoutInCell="1" allowOverlap="1" wp14:anchorId="73308C3C" wp14:editId="2880D702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469265</wp:posOffset>
                  </wp:positionV>
                  <wp:extent cx="1772920" cy="1082040"/>
                  <wp:effectExtent l="19050" t="0" r="0" b="0"/>
                  <wp:wrapTight wrapText="bothSides">
                    <wp:wrapPolygon edited="0">
                      <wp:start x="-232" y="0"/>
                      <wp:lineTo x="-232" y="21296"/>
                      <wp:lineTo x="21585" y="21296"/>
                      <wp:lineTo x="21585" y="0"/>
                      <wp:lineTo x="-232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9770" b="7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1" locked="0" layoutInCell="1" allowOverlap="1" wp14:anchorId="71C51FD8" wp14:editId="3263A38C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534670</wp:posOffset>
                  </wp:positionV>
                  <wp:extent cx="1550035" cy="964565"/>
                  <wp:effectExtent l="19050" t="0" r="0" b="0"/>
                  <wp:wrapTight wrapText="bothSides">
                    <wp:wrapPolygon edited="0">
                      <wp:start x="-265" y="0"/>
                      <wp:lineTo x="-265" y="21330"/>
                      <wp:lineTo x="21503" y="21330"/>
                      <wp:lineTo x="21503" y="0"/>
                      <wp:lineTo x="-265" y="0"/>
                    </wp:wrapPolygon>
                  </wp:wrapTight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150"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8. Rozwiązując zadanie możesz wrócić do instrukcji klikając „View Instructions” (wyświetl instrukcje).</w:t>
            </w:r>
          </w:p>
        </w:tc>
      </w:tr>
      <w:tr w:rsidR="00C43943" w14:paraId="6970766B" w14:textId="77777777" w:rsidTr="00C02242">
        <w:trPr>
          <w:trHeight w:val="1530"/>
        </w:trPr>
        <w:tc>
          <w:tcPr>
            <w:tcW w:w="5170" w:type="dxa"/>
          </w:tcPr>
          <w:p w14:paraId="57DE46E9" w14:textId="2B5FEFF3" w:rsidR="00C43943" w:rsidRDefault="004126F9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85F1ED" wp14:editId="49A89E5F">
                      <wp:simplePos x="0" y="0"/>
                      <wp:positionH relativeFrom="column">
                        <wp:posOffset>2573486</wp:posOffset>
                      </wp:positionH>
                      <wp:positionV relativeFrom="paragraph">
                        <wp:posOffset>518215</wp:posOffset>
                      </wp:positionV>
                      <wp:extent cx="248420" cy="271218"/>
                      <wp:effectExtent l="38100" t="0" r="18415" b="52705"/>
                      <wp:wrapNone/>
                      <wp:docPr id="20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8420" cy="271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3FAA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202.65pt;margin-top:40.8pt;width:19.55pt;height:21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047362">
              <w:t xml:space="preserve">9. Po zakończeniu pracy kliknij „ptaszek”, aby przesłać wykonane zadanie. Może być konieczne wybranie folderu, np. Literacy (pisanie i czytanie), Numeracy (matematyka). </w:t>
            </w:r>
          </w:p>
          <w:p w14:paraId="33901DDD" w14:textId="1A8509A2" w:rsidR="003126D6" w:rsidRDefault="00F64CDA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4624" behindDoc="1" locked="0" layoutInCell="1" allowOverlap="1" wp14:anchorId="349ED030" wp14:editId="4A61CE23">
                  <wp:simplePos x="0" y="0"/>
                  <wp:positionH relativeFrom="column">
                    <wp:posOffset>726675</wp:posOffset>
                  </wp:positionH>
                  <wp:positionV relativeFrom="paragraph">
                    <wp:posOffset>72617</wp:posOffset>
                  </wp:positionV>
                  <wp:extent cx="1845945" cy="884555"/>
                  <wp:effectExtent l="19050" t="0" r="1905" b="0"/>
                  <wp:wrapTight wrapText="bothSides">
                    <wp:wrapPolygon edited="0">
                      <wp:start x="-223" y="0"/>
                      <wp:lineTo x="-223" y="20933"/>
                      <wp:lineTo x="21622" y="20933"/>
                      <wp:lineTo x="21622" y="0"/>
                      <wp:lineTo x="-223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8609"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501AE3" w14:textId="77777777" w:rsidR="00F64CDA" w:rsidRDefault="00F64CDA"/>
          <w:p w14:paraId="3F7FCE21" w14:textId="77777777" w:rsidR="00F64CDA" w:rsidRDefault="00F64CDA"/>
          <w:p w14:paraId="7BDB2334" w14:textId="77777777" w:rsidR="00F64CDA" w:rsidRDefault="00F64CDA"/>
          <w:p w14:paraId="2BF36C7C" w14:textId="77777777" w:rsidR="00F64CDA" w:rsidRDefault="00F64CDA"/>
          <w:p w14:paraId="055330FD" w14:textId="20E27D73" w:rsidR="00F64CDA" w:rsidRDefault="00F64CDA"/>
        </w:tc>
        <w:tc>
          <w:tcPr>
            <w:tcW w:w="5888" w:type="dxa"/>
          </w:tcPr>
          <w:p w14:paraId="638B134E" w14:textId="465602A4" w:rsidR="00C43943" w:rsidRDefault="00047362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EC8859" wp14:editId="7A7DC75C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1076325</wp:posOffset>
                      </wp:positionV>
                      <wp:extent cx="665480" cy="7620"/>
                      <wp:effectExtent l="7620" t="59055" r="22225" b="47625"/>
                      <wp:wrapNone/>
                      <wp:docPr id="19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548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684E6600" id="AutoShape 13" o:spid="_x0000_s1026" type="#_x0000_t32" style="position:absolute;margin-left:19.6pt;margin-top:84.75pt;width:52.4pt;height: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6672" behindDoc="1" locked="0" layoutInCell="1" allowOverlap="1" wp14:anchorId="4F3779E6" wp14:editId="1E4C55E8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307975</wp:posOffset>
                  </wp:positionV>
                  <wp:extent cx="1933575" cy="935990"/>
                  <wp:effectExtent l="19050" t="0" r="9525" b="0"/>
                  <wp:wrapTight wrapText="bothSides">
                    <wp:wrapPolygon edited="0">
                      <wp:start x="-213" y="0"/>
                      <wp:lineTo x="-213" y="21102"/>
                      <wp:lineTo x="21706" y="21102"/>
                      <wp:lineTo x="21706" y="0"/>
                      <wp:lineTo x="-213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9396" b="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10. Nauczyciel mógł również nagrać instrukcje głosowe. </w:t>
            </w:r>
          </w:p>
        </w:tc>
      </w:tr>
      <w:tr w:rsidR="00C43943" w14:paraId="08BF87AD" w14:textId="77777777" w:rsidTr="009B6576">
        <w:trPr>
          <w:trHeight w:val="2277"/>
        </w:trPr>
        <w:tc>
          <w:tcPr>
            <w:tcW w:w="5170" w:type="dxa"/>
          </w:tcPr>
          <w:p w14:paraId="1A7BD3F8" w14:textId="0EF89824" w:rsidR="00C43943" w:rsidRDefault="004126F9">
            <w:r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09D5D8B" wp14:editId="6E9546CE">
                      <wp:simplePos x="0" y="0"/>
                      <wp:positionH relativeFrom="column">
                        <wp:posOffset>1994981</wp:posOffset>
                      </wp:positionH>
                      <wp:positionV relativeFrom="paragraph">
                        <wp:posOffset>550156</wp:posOffset>
                      </wp:positionV>
                      <wp:extent cx="618277" cy="200880"/>
                      <wp:effectExtent l="38100" t="0" r="29845" b="66040"/>
                      <wp:wrapNone/>
                      <wp:docPr id="1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18277" cy="200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17DDDDF1" id="AutoShape 14" o:spid="_x0000_s1026" type="#_x0000_t32" style="position:absolute;margin-left:157.1pt;margin-top:43.3pt;width:48.7pt;height:15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886797" wp14:editId="6CDA4217">
                      <wp:simplePos x="0" y="0"/>
                      <wp:positionH relativeFrom="column">
                        <wp:posOffset>161693</wp:posOffset>
                      </wp:positionH>
                      <wp:positionV relativeFrom="paragraph">
                        <wp:posOffset>491081</wp:posOffset>
                      </wp:positionV>
                      <wp:extent cx="1082675" cy="124460"/>
                      <wp:effectExtent l="8255" t="13335" r="13970" b="5080"/>
                      <wp:wrapNone/>
                      <wp:docPr id="18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67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AC0ECC" w14:textId="77777777" w:rsidR="009B6576" w:rsidRDefault="009B65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type w14:anchorId="718867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12.75pt;margin-top:38.65pt;width:85.25pt;height: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">
                      <v:textbox>
                        <w:txbxContent>
                          <w:p w14:paraId="4FAC0ECC" w14:textId="77777777" w:rsidR="009B6576" w:rsidRDefault="009B65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8FB028B" wp14:editId="5622FF8C">
                      <wp:simplePos x="0" y="0"/>
                      <wp:positionH relativeFrom="column">
                        <wp:posOffset>166219</wp:posOffset>
                      </wp:positionH>
                      <wp:positionV relativeFrom="paragraph">
                        <wp:posOffset>760585</wp:posOffset>
                      </wp:positionV>
                      <wp:extent cx="1082675" cy="504825"/>
                      <wp:effectExtent l="8255" t="13970" r="13970" b="5080"/>
                      <wp:wrapNone/>
                      <wp:docPr id="1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6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FBBB8" w14:textId="77777777" w:rsidR="009B6576" w:rsidRDefault="009B65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18FB028B" id="Text Box 15" o:spid="_x0000_s1027" type="#_x0000_t202" style="position:absolute;margin-left:13.1pt;margin-top:59.9pt;width:85.2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">
                      <v:textbox>
                        <w:txbxContent>
                          <w:p w14:paraId="74CFBBB8" w14:textId="77777777" w:rsidR="009B6576" w:rsidRDefault="009B65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8720" behindDoc="1" locked="0" layoutInCell="1" allowOverlap="1" wp14:anchorId="601A8F89" wp14:editId="1008729E">
                  <wp:simplePos x="0" y="0"/>
                  <wp:positionH relativeFrom="column">
                    <wp:posOffset>38176</wp:posOffset>
                  </wp:positionH>
                  <wp:positionV relativeFrom="paragraph">
                    <wp:posOffset>405294</wp:posOffset>
                  </wp:positionV>
                  <wp:extent cx="2021840" cy="979805"/>
                  <wp:effectExtent l="19050" t="0" r="0" b="0"/>
                  <wp:wrapTight wrapText="bothSides">
                    <wp:wrapPolygon edited="0">
                      <wp:start x="-204" y="0"/>
                      <wp:lineTo x="-204" y="20998"/>
                      <wp:lineTo x="21573" y="20998"/>
                      <wp:lineTo x="21573" y="0"/>
                      <wp:lineTo x="-204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8333" b="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7362">
              <w:t>11. Nauczyciel może również wysyłać wi</w:t>
            </w:r>
            <w:bookmarkStart w:id="0" w:name="_GoBack"/>
            <w:bookmarkEnd w:id="0"/>
            <w:r w:rsidR="00047362">
              <w:t>adomości z instrukcjami. Możesz je odczytać klikając „Messages” (wiadomości).</w:t>
            </w:r>
          </w:p>
        </w:tc>
        <w:tc>
          <w:tcPr>
            <w:tcW w:w="5888" w:type="dxa"/>
          </w:tcPr>
          <w:p w14:paraId="1B7F968E" w14:textId="251C92CB" w:rsidR="00C43943" w:rsidRDefault="000F7D68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BE17D3" wp14:editId="66A08776">
                      <wp:simplePos x="0" y="0"/>
                      <wp:positionH relativeFrom="column">
                        <wp:posOffset>207287</wp:posOffset>
                      </wp:positionH>
                      <wp:positionV relativeFrom="paragraph">
                        <wp:posOffset>346453</wp:posOffset>
                      </wp:positionV>
                      <wp:extent cx="227543" cy="152356"/>
                      <wp:effectExtent l="38100" t="0" r="20320" b="57785"/>
                      <wp:wrapNone/>
                      <wp:docPr id="1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7543" cy="152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44C04497" id="AutoShape 17" o:spid="_x0000_s1026" type="#_x0000_t32" style="position:absolute;margin-left:16.3pt;margin-top:27.3pt;width:17.9pt;height:1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DA4C5B4" wp14:editId="645EF6F2">
                      <wp:simplePos x="0" y="0"/>
                      <wp:positionH relativeFrom="column">
                        <wp:posOffset>2046636</wp:posOffset>
                      </wp:positionH>
                      <wp:positionV relativeFrom="paragraph">
                        <wp:posOffset>360032</wp:posOffset>
                      </wp:positionV>
                      <wp:extent cx="45719" cy="155645"/>
                      <wp:effectExtent l="57150" t="0" r="50165" b="53975"/>
                      <wp:wrapNone/>
                      <wp:docPr id="1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19" cy="155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7BF17DC4" id="AutoShape 18" o:spid="_x0000_s1026" type="#_x0000_t32" style="position:absolute;margin-left:161.15pt;margin-top:28.35pt;width:3.6pt;height:12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">
                      <v:stroke endarrow="block"/>
                    </v:shape>
                  </w:pict>
                </mc:Fallback>
              </mc:AlternateContent>
            </w:r>
            <w:r w:rsidR="00047362">
              <w:rPr>
                <w:noProof/>
                <w:lang w:val="en-GB" w:eastAsia="en-GB"/>
              </w:rPr>
              <w:drawing>
                <wp:anchor distT="0" distB="0" distL="114300" distR="114300" simplePos="0" relativeHeight="251682816" behindDoc="1" locked="0" layoutInCell="1" allowOverlap="1" wp14:anchorId="4541723E" wp14:editId="7AC884E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433070</wp:posOffset>
                  </wp:positionV>
                  <wp:extent cx="1784985" cy="855345"/>
                  <wp:effectExtent l="19050" t="0" r="5715" b="0"/>
                  <wp:wrapTight wrapText="bothSides">
                    <wp:wrapPolygon edited="0">
                      <wp:start x="-231" y="0"/>
                      <wp:lineTo x="-231" y="21167"/>
                      <wp:lineTo x="21669" y="21167"/>
                      <wp:lineTo x="21669" y="0"/>
                      <wp:lineTo x="-231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609" b="6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7362">
              <w:rPr>
                <w:noProof/>
                <w:lang w:val="en-GB" w:eastAsia="en-GB"/>
              </w:rPr>
              <w:drawing>
                <wp:anchor distT="0" distB="0" distL="114300" distR="114300" simplePos="0" relativeHeight="251683840" behindDoc="1" locked="0" layoutInCell="1" allowOverlap="1" wp14:anchorId="79A027C0" wp14:editId="1021DEAC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396240</wp:posOffset>
                  </wp:positionV>
                  <wp:extent cx="1831340" cy="892175"/>
                  <wp:effectExtent l="19050" t="0" r="0" b="0"/>
                  <wp:wrapTight wrapText="bothSides">
                    <wp:wrapPolygon edited="0">
                      <wp:start x="-225" y="0"/>
                      <wp:lineTo x="-225" y="21216"/>
                      <wp:lineTo x="21570" y="21216"/>
                      <wp:lineTo x="21570" y="0"/>
                      <wp:lineTo x="-225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8772" b="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7362">
              <w:t>12. Aby się wylogować, kliknij imię dziecka w lewym górnym rogu ekranu. Następnie kliknij „sign out” (wyloguj się).</w:t>
            </w:r>
          </w:p>
        </w:tc>
      </w:tr>
      <w:tr w:rsidR="007C35D2" w14:paraId="124BBF94" w14:textId="77777777" w:rsidTr="009B6576">
        <w:trPr>
          <w:trHeight w:val="2277"/>
        </w:trPr>
        <w:tc>
          <w:tcPr>
            <w:tcW w:w="5170" w:type="dxa"/>
          </w:tcPr>
          <w:p w14:paraId="36C4B344" w14:textId="60DBF11E" w:rsidR="007C35D2" w:rsidRDefault="00047362">
            <w:pPr>
              <w:rPr>
                <w:noProof/>
              </w:rPr>
            </w:pPr>
            <w:r>
              <w:t>13. Wykonane zadania muszą być zatwierdzone przez nauczyciela. Możesz otrzymać uwagi do zadań. Jeżeli trzeba dokonać poprawek, kliknij ikonę z trzema kropkami.</w:t>
            </w:r>
          </w:p>
          <w:p w14:paraId="331E131E" w14:textId="70BDEF7A" w:rsidR="007C35D2" w:rsidRDefault="00F64CDA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E6831F0" wp14:editId="3EFFD72D">
                      <wp:simplePos x="0" y="0"/>
                      <wp:positionH relativeFrom="column">
                        <wp:posOffset>1672105</wp:posOffset>
                      </wp:positionH>
                      <wp:positionV relativeFrom="paragraph">
                        <wp:posOffset>628225</wp:posOffset>
                      </wp:positionV>
                      <wp:extent cx="906145" cy="254635"/>
                      <wp:effectExtent l="28575" t="6985" r="8255" b="62230"/>
                      <wp:wrapNone/>
                      <wp:docPr id="9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6145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E840F" id="AutoShape 22" o:spid="_x0000_s1026" type="#_x0000_t32" style="position:absolute;margin-left:131.65pt;margin-top:49.45pt;width:71.35pt;height:20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7C35D2">
              <w:rPr>
                <w:noProof/>
                <w:lang w:val="en-GB" w:eastAsia="en-GB"/>
              </w:rPr>
              <w:drawing>
                <wp:anchor distT="0" distB="0" distL="114300" distR="114300" simplePos="0" relativeHeight="251692032" behindDoc="1" locked="0" layoutInCell="1" allowOverlap="1" wp14:anchorId="7E50D2FF" wp14:editId="7DBB88EE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80645</wp:posOffset>
                  </wp:positionV>
                  <wp:extent cx="1860550" cy="890270"/>
                  <wp:effectExtent l="19050" t="0" r="6350" b="0"/>
                  <wp:wrapTight wrapText="bothSides">
                    <wp:wrapPolygon edited="0">
                      <wp:start x="-221" y="0"/>
                      <wp:lineTo x="-221" y="21261"/>
                      <wp:lineTo x="21674" y="21261"/>
                      <wp:lineTo x="21674" y="0"/>
                      <wp:lineTo x="-221" y="0"/>
                    </wp:wrapPolygon>
                  </wp:wrapTight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8264" b="6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14:paraId="23D03074" w14:textId="496A2661" w:rsidR="007C35D2" w:rsidRDefault="004126F9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30C952C" wp14:editId="06A59BFD">
                      <wp:simplePos x="0" y="0"/>
                      <wp:positionH relativeFrom="column">
                        <wp:posOffset>977323</wp:posOffset>
                      </wp:positionH>
                      <wp:positionV relativeFrom="paragraph">
                        <wp:posOffset>339518</wp:posOffset>
                      </wp:positionV>
                      <wp:extent cx="45719" cy="596422"/>
                      <wp:effectExtent l="76200" t="0" r="50165" b="51435"/>
                      <wp:wrapNone/>
                      <wp:docPr id="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19" cy="5964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44893AD7" id="AutoShape 23" o:spid="_x0000_s1026" type="#_x0000_t32" style="position:absolute;margin-left:76.95pt;margin-top:26.75pt;width:3.6pt;height:46.9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80FBE3" wp14:editId="19DC5BE4">
                      <wp:simplePos x="0" y="0"/>
                      <wp:positionH relativeFrom="column">
                        <wp:posOffset>3119183</wp:posOffset>
                      </wp:positionH>
                      <wp:positionV relativeFrom="paragraph">
                        <wp:posOffset>270509</wp:posOffset>
                      </wp:positionV>
                      <wp:extent cx="448146" cy="339505"/>
                      <wp:effectExtent l="0" t="0" r="66675" b="60960"/>
                      <wp:wrapNone/>
                      <wp:docPr id="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146" cy="339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      <w:pict>
                    <v:shape w14:anchorId="45F54D6F" id="AutoShape 24" o:spid="_x0000_s1026" type="#_x0000_t32" style="position:absolute;margin-left:245.6pt;margin-top:21.3pt;width:35.3pt;height: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3056" behindDoc="1" locked="0" layoutInCell="1" allowOverlap="1" wp14:anchorId="34C38184" wp14:editId="250BF53F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595630</wp:posOffset>
                  </wp:positionV>
                  <wp:extent cx="1809750" cy="993775"/>
                  <wp:effectExtent l="19050" t="0" r="0" b="0"/>
                  <wp:wrapTight wrapText="bothSides">
                    <wp:wrapPolygon edited="0">
                      <wp:start x="-227" y="0"/>
                      <wp:lineTo x="-227" y="21117"/>
                      <wp:lineTo x="21600" y="21117"/>
                      <wp:lineTo x="21600" y="0"/>
                      <wp:lineTo x="-227" y="0"/>
                    </wp:wrapPolygon>
                  </wp:wrapTight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8276" b="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5104" behindDoc="1" locked="0" layoutInCell="1" allowOverlap="1" wp14:anchorId="554BFCD2" wp14:editId="3B58C5DB">
                  <wp:simplePos x="0" y="0"/>
                  <wp:positionH relativeFrom="column">
                    <wp:posOffset>1849120</wp:posOffset>
                  </wp:positionH>
                  <wp:positionV relativeFrom="paragraph">
                    <wp:posOffset>561975</wp:posOffset>
                  </wp:positionV>
                  <wp:extent cx="1809750" cy="882015"/>
                  <wp:effectExtent l="19050" t="0" r="0" b="0"/>
                  <wp:wrapTight wrapText="bothSides">
                    <wp:wrapPolygon edited="0">
                      <wp:start x="-227" y="0"/>
                      <wp:lineTo x="-227" y="20994"/>
                      <wp:lineTo x="21600" y="20994"/>
                      <wp:lineTo x="21600" y="0"/>
                      <wp:lineTo x="-227" y="0"/>
                    </wp:wrapPolygon>
                  </wp:wrapTight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7627" b="5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7362">
              <w:t>14. Aby poprawić już wysłane zadanie, wybierz opcję „Edit Item” (edytuj element). Po zakończeniu, kliknij zielony „ptaszek”</w:t>
            </w:r>
          </w:p>
          <w:p w14:paraId="04DFA1B8" w14:textId="77777777" w:rsidR="007C35D2" w:rsidRDefault="007C35D2">
            <w:pPr>
              <w:rPr>
                <w:noProof/>
                <w:lang w:eastAsia="en-GB"/>
              </w:rPr>
            </w:pPr>
          </w:p>
        </w:tc>
      </w:tr>
    </w:tbl>
    <w:p w14:paraId="7F0138EC" w14:textId="77777777" w:rsidR="00DA0F30" w:rsidRDefault="00DA0F30"/>
    <w:sectPr w:rsidR="00DA0F30" w:rsidSect="00D7374C">
      <w:headerReference w:type="default" r:id="rId24"/>
      <w:pgSz w:w="11906" w:h="16838"/>
      <w:pgMar w:top="28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FFDE8" w14:textId="77777777" w:rsidR="00F64CDA" w:rsidRDefault="00F64CDA" w:rsidP="00F64CDA">
      <w:pPr>
        <w:spacing w:after="0" w:line="240" w:lineRule="auto"/>
      </w:pPr>
      <w:r>
        <w:separator/>
      </w:r>
    </w:p>
  </w:endnote>
  <w:endnote w:type="continuationSeparator" w:id="0">
    <w:p w14:paraId="47C14FCB" w14:textId="77777777" w:rsidR="00F64CDA" w:rsidRDefault="00F64CDA" w:rsidP="00F64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446AD1" w14:textId="77777777" w:rsidR="00F64CDA" w:rsidRDefault="00F64CDA" w:rsidP="00F64CDA">
      <w:pPr>
        <w:spacing w:after="0" w:line="240" w:lineRule="auto"/>
      </w:pPr>
      <w:r>
        <w:separator/>
      </w:r>
    </w:p>
  </w:footnote>
  <w:footnote w:type="continuationSeparator" w:id="0">
    <w:p w14:paraId="72C24F94" w14:textId="77777777" w:rsidR="00F64CDA" w:rsidRDefault="00F64CDA" w:rsidP="00F64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F552B" w14:textId="01BA11AA" w:rsidR="00F64CDA" w:rsidRDefault="00F64CDA">
    <w:pPr>
      <w:pStyle w:val="Header"/>
    </w:pPr>
    <w:r>
      <w:t>Polish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F30"/>
    <w:rsid w:val="000167A0"/>
    <w:rsid w:val="00047362"/>
    <w:rsid w:val="000B35D8"/>
    <w:rsid w:val="000F7D68"/>
    <w:rsid w:val="00233E3E"/>
    <w:rsid w:val="002C3CD0"/>
    <w:rsid w:val="003126D6"/>
    <w:rsid w:val="00322EB6"/>
    <w:rsid w:val="00405211"/>
    <w:rsid w:val="004126F9"/>
    <w:rsid w:val="0052571F"/>
    <w:rsid w:val="005F62F6"/>
    <w:rsid w:val="00680FAB"/>
    <w:rsid w:val="00776795"/>
    <w:rsid w:val="007C35D2"/>
    <w:rsid w:val="00825F7F"/>
    <w:rsid w:val="00873B8E"/>
    <w:rsid w:val="009068AB"/>
    <w:rsid w:val="009B6576"/>
    <w:rsid w:val="009D015E"/>
    <w:rsid w:val="00A151EF"/>
    <w:rsid w:val="00B33C91"/>
    <w:rsid w:val="00BB0F28"/>
    <w:rsid w:val="00C02242"/>
    <w:rsid w:val="00C43943"/>
    <w:rsid w:val="00C83254"/>
    <w:rsid w:val="00D7374C"/>
    <w:rsid w:val="00D8182C"/>
    <w:rsid w:val="00DA0F30"/>
    <w:rsid w:val="00DD4D02"/>
    <w:rsid w:val="00DF1472"/>
    <w:rsid w:val="00E71F66"/>
    <w:rsid w:val="00F60994"/>
    <w:rsid w:val="00F61B62"/>
    <w:rsid w:val="00F6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A31B8"/>
  <w15:docId w15:val="{F6EE86EC-4D6C-47CA-A31B-C358FCB5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9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3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4C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CDA"/>
  </w:style>
  <w:style w:type="paragraph" w:styleId="Footer">
    <w:name w:val="footer"/>
    <w:basedOn w:val="Normal"/>
    <w:link w:val="FooterChar"/>
    <w:uiPriority w:val="99"/>
    <w:unhideWhenUsed/>
    <w:rsid w:val="00F64C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E32BD928</Template>
  <TotalTime>2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 Gillespie</cp:lastModifiedBy>
  <cp:revision>3</cp:revision>
  <dcterms:created xsi:type="dcterms:W3CDTF">2020-04-17T10:26:00Z</dcterms:created>
  <dcterms:modified xsi:type="dcterms:W3CDTF">2020-04-17T10:37:00Z</dcterms:modified>
</cp:coreProperties>
</file>